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2B85" w:rsidRDefault="00612B85" w:rsidP="00CB21F2">
      <w:pPr>
        <w:spacing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CB21F2">
        <w:rPr>
          <w:rFonts w:ascii="Times New Roman" w:hAnsi="Times New Roman"/>
          <w:b/>
          <w:i/>
          <w:sz w:val="28"/>
          <w:szCs w:val="28"/>
        </w:rPr>
        <w:t>Sprawozdanie z projektu edukacyjnego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CB21F2">
        <w:rPr>
          <w:rFonts w:ascii="Times New Roman" w:hAnsi="Times New Roman"/>
          <w:b/>
          <w:i/>
          <w:sz w:val="28"/>
          <w:szCs w:val="28"/>
        </w:rPr>
        <w:t>,,Szkoła na bursztynowym szlaku”</w:t>
      </w:r>
    </w:p>
    <w:p w:rsidR="00612B85" w:rsidRDefault="00612B85" w:rsidP="00CB21F2">
      <w:pPr>
        <w:spacing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CB21F2">
        <w:rPr>
          <w:rFonts w:ascii="Times New Roman" w:hAnsi="Times New Roman"/>
          <w:b/>
          <w:i/>
          <w:sz w:val="28"/>
          <w:szCs w:val="28"/>
        </w:rPr>
        <w:t>realizowanego  przez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CB21F2">
        <w:rPr>
          <w:rFonts w:ascii="Times New Roman" w:hAnsi="Times New Roman"/>
          <w:b/>
          <w:i/>
          <w:sz w:val="28"/>
          <w:szCs w:val="28"/>
        </w:rPr>
        <w:t>Szkołę Podstawową im. K</w:t>
      </w:r>
      <w:r>
        <w:rPr>
          <w:rFonts w:ascii="Times New Roman" w:hAnsi="Times New Roman"/>
          <w:b/>
          <w:i/>
          <w:sz w:val="28"/>
          <w:szCs w:val="28"/>
        </w:rPr>
        <w:t xml:space="preserve">omisji Edukacji </w:t>
      </w:r>
      <w:r w:rsidRPr="00CB21F2">
        <w:rPr>
          <w:rFonts w:ascii="Times New Roman" w:hAnsi="Times New Roman"/>
          <w:b/>
          <w:i/>
          <w:sz w:val="28"/>
          <w:szCs w:val="28"/>
        </w:rPr>
        <w:t>N</w:t>
      </w:r>
      <w:r>
        <w:rPr>
          <w:rFonts w:ascii="Times New Roman" w:hAnsi="Times New Roman"/>
          <w:b/>
          <w:i/>
          <w:sz w:val="28"/>
          <w:szCs w:val="28"/>
        </w:rPr>
        <w:t>arodowej</w:t>
      </w:r>
      <w:r w:rsidRPr="00CB21F2">
        <w:rPr>
          <w:rFonts w:ascii="Times New Roman" w:hAnsi="Times New Roman"/>
          <w:b/>
          <w:i/>
          <w:sz w:val="28"/>
          <w:szCs w:val="28"/>
        </w:rPr>
        <w:t xml:space="preserve"> </w:t>
      </w:r>
    </w:p>
    <w:p w:rsidR="00612B85" w:rsidRPr="00CB21F2" w:rsidRDefault="00612B85" w:rsidP="00CB21F2">
      <w:pPr>
        <w:spacing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CB21F2">
        <w:rPr>
          <w:rFonts w:ascii="Times New Roman" w:hAnsi="Times New Roman"/>
          <w:b/>
          <w:i/>
          <w:sz w:val="28"/>
          <w:szCs w:val="28"/>
        </w:rPr>
        <w:t>w Kurowie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CB21F2">
        <w:rPr>
          <w:rFonts w:ascii="Times New Roman" w:hAnsi="Times New Roman"/>
          <w:b/>
          <w:i/>
          <w:sz w:val="28"/>
          <w:szCs w:val="28"/>
        </w:rPr>
        <w:t>w roku szkolnym 2011/2012</w:t>
      </w:r>
    </w:p>
    <w:p w:rsidR="00612B85" w:rsidRPr="00987E9D" w:rsidRDefault="00612B85" w:rsidP="00105E4E">
      <w:pPr>
        <w:ind w:firstLine="12"/>
        <w:jc w:val="both"/>
        <w:rPr>
          <w:rFonts w:ascii="Times New Roman" w:hAnsi="Times New Roman"/>
          <w:sz w:val="24"/>
          <w:szCs w:val="24"/>
        </w:rPr>
      </w:pPr>
      <w:r w:rsidRPr="00987E9D">
        <w:rPr>
          <w:rFonts w:ascii="Times New Roman" w:hAnsi="Times New Roman"/>
          <w:sz w:val="24"/>
          <w:szCs w:val="24"/>
        </w:rPr>
        <w:t xml:space="preserve">               W roku szkolnym 2011/2012 nasza szkoła wzięła udział w projekcie ,, </w:t>
      </w:r>
      <w:r w:rsidRPr="00987E9D">
        <w:rPr>
          <w:rFonts w:ascii="Times New Roman" w:hAnsi="Times New Roman"/>
          <w:b/>
          <w:sz w:val="24"/>
          <w:szCs w:val="24"/>
        </w:rPr>
        <w:t>Szkoła na</w:t>
      </w:r>
      <w:r w:rsidRPr="00987E9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B</w:t>
      </w:r>
      <w:r w:rsidRPr="00987E9D">
        <w:rPr>
          <w:rFonts w:ascii="Times New Roman" w:hAnsi="Times New Roman"/>
          <w:b/>
          <w:sz w:val="24"/>
          <w:szCs w:val="24"/>
        </w:rPr>
        <w:t xml:space="preserve">ursztynowym </w:t>
      </w:r>
      <w:r>
        <w:rPr>
          <w:rFonts w:ascii="Times New Roman" w:hAnsi="Times New Roman"/>
          <w:b/>
          <w:sz w:val="24"/>
          <w:szCs w:val="24"/>
        </w:rPr>
        <w:t>S</w:t>
      </w:r>
      <w:r w:rsidRPr="00987E9D">
        <w:rPr>
          <w:rFonts w:ascii="Times New Roman" w:hAnsi="Times New Roman"/>
          <w:b/>
          <w:sz w:val="24"/>
          <w:szCs w:val="24"/>
        </w:rPr>
        <w:t>zlaku”.</w:t>
      </w:r>
      <w:r w:rsidRPr="00987E9D">
        <w:rPr>
          <w:rFonts w:ascii="Times New Roman" w:hAnsi="Times New Roman"/>
          <w:sz w:val="24"/>
          <w:szCs w:val="24"/>
        </w:rPr>
        <w:t xml:space="preserve"> Zorganizowaliśmy wiele przedsięwzięć, które miały zaznajomić uczniów z historią, właściwościami, zastosowaniem bursztynu oraz jego występowaniem. Mieliśmy możliwość poznać szlaki handlowe związane z bursztynem, które od starożytności przecinały Europę, łącząc narody i kraje. Po opracowaniu programu i zgłoszeniu uczestnictwa przystąpiliśmy do realizacji zadań. </w:t>
      </w:r>
      <w:r w:rsidRPr="00987E9D">
        <w:rPr>
          <w:rFonts w:ascii="Times New Roman" w:hAnsi="Times New Roman"/>
          <w:i/>
          <w:sz w:val="24"/>
          <w:szCs w:val="24"/>
        </w:rPr>
        <w:t>Program został zrealizowany dzięki zaangażowaniu wszystkich nauczycielek Szkoły Podstawowej im. KEN w Kurowie, których prace koordynowane były przez p. Aleksandrę Rychlik (koordynator na I etapie edukacyjnym – w klasach I-III) i p. Ewę Panek (koordynator na II etapie edukacyjnym – w klasach IV-VI). Zaangażowanych w realizację programu było 111 uczniów Szkoły Podstawowej im. KEN w Kurowie.</w:t>
      </w:r>
    </w:p>
    <w:p w:rsidR="00612B85" w:rsidRPr="00987E9D" w:rsidRDefault="00612B85" w:rsidP="002051D5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987E9D">
        <w:rPr>
          <w:rFonts w:ascii="Times New Roman" w:hAnsi="Times New Roman"/>
          <w:sz w:val="24"/>
          <w:szCs w:val="24"/>
        </w:rPr>
        <w:t xml:space="preserve">   Na specjalnie przygotowanej lekcji tematycznej uczniowie klas I-III pogłębili swoją wiedzę o bursztynie, wysłuchali również opowiadania pt. </w:t>
      </w:r>
      <w:r>
        <w:rPr>
          <w:rFonts w:ascii="Times New Roman" w:hAnsi="Times New Roman"/>
          <w:sz w:val="24"/>
          <w:szCs w:val="24"/>
        </w:rPr>
        <w:t>„</w:t>
      </w:r>
      <w:r w:rsidRPr="00987E9D">
        <w:rPr>
          <w:rFonts w:ascii="Times New Roman" w:hAnsi="Times New Roman"/>
          <w:b/>
          <w:i/>
          <w:sz w:val="24"/>
          <w:szCs w:val="24"/>
        </w:rPr>
        <w:t>Opowieść o bursztynie</w:t>
      </w:r>
      <w:r w:rsidRPr="00987E9D">
        <w:rPr>
          <w:rFonts w:ascii="Times New Roman" w:hAnsi="Times New Roman"/>
          <w:sz w:val="24"/>
          <w:szCs w:val="24"/>
        </w:rPr>
        <w:t xml:space="preserve">”, </w:t>
      </w:r>
      <w:r w:rsidRPr="00987E9D">
        <w:rPr>
          <w:rFonts w:ascii="Times New Roman" w:hAnsi="Times New Roman"/>
          <w:sz w:val="24"/>
          <w:szCs w:val="24"/>
        </w:rPr>
        <w:br/>
        <w:t xml:space="preserve">które wyjaśniało, jak powstał bursztyn bałtycki i jakie ma zastosowanie. Uczniowie obejrzeli też wystawę bursztynów.  Przygotowana przez uczniów klasy VI prezentacja multimedialna </w:t>
      </w:r>
      <w:r w:rsidRPr="00987E9D">
        <w:rPr>
          <w:rFonts w:ascii="Times New Roman" w:hAnsi="Times New Roman"/>
          <w:sz w:val="24"/>
          <w:szCs w:val="24"/>
        </w:rPr>
        <w:br/>
        <w:t xml:space="preserve">o </w:t>
      </w:r>
      <w:r>
        <w:rPr>
          <w:rFonts w:ascii="Times New Roman" w:hAnsi="Times New Roman"/>
          <w:sz w:val="24"/>
          <w:szCs w:val="24"/>
        </w:rPr>
        <w:t>„</w:t>
      </w:r>
      <w:r w:rsidRPr="00987E9D">
        <w:rPr>
          <w:rFonts w:ascii="Times New Roman" w:hAnsi="Times New Roman"/>
          <w:b/>
          <w:i/>
          <w:sz w:val="24"/>
          <w:szCs w:val="24"/>
        </w:rPr>
        <w:t xml:space="preserve">Europejskim </w:t>
      </w:r>
      <w:r>
        <w:rPr>
          <w:rFonts w:ascii="Times New Roman" w:hAnsi="Times New Roman"/>
          <w:b/>
          <w:i/>
          <w:sz w:val="24"/>
          <w:szCs w:val="24"/>
        </w:rPr>
        <w:t>S</w:t>
      </w:r>
      <w:r w:rsidRPr="00987E9D">
        <w:rPr>
          <w:rFonts w:ascii="Times New Roman" w:hAnsi="Times New Roman"/>
          <w:b/>
          <w:i/>
          <w:sz w:val="24"/>
          <w:szCs w:val="24"/>
        </w:rPr>
        <w:t xml:space="preserve">zlaku </w:t>
      </w:r>
      <w:r>
        <w:rPr>
          <w:rFonts w:ascii="Times New Roman" w:hAnsi="Times New Roman"/>
          <w:b/>
          <w:i/>
          <w:sz w:val="24"/>
          <w:szCs w:val="24"/>
        </w:rPr>
        <w:t>B</w:t>
      </w:r>
      <w:r w:rsidRPr="00987E9D">
        <w:rPr>
          <w:rFonts w:ascii="Times New Roman" w:hAnsi="Times New Roman"/>
          <w:b/>
          <w:i/>
          <w:sz w:val="24"/>
          <w:szCs w:val="24"/>
        </w:rPr>
        <w:t>ursztynowym</w:t>
      </w:r>
      <w:r>
        <w:rPr>
          <w:rFonts w:ascii="Times New Roman" w:hAnsi="Times New Roman"/>
          <w:b/>
          <w:i/>
          <w:sz w:val="24"/>
          <w:szCs w:val="24"/>
        </w:rPr>
        <w:t>”</w:t>
      </w:r>
      <w:r w:rsidRPr="00987E9D">
        <w:rPr>
          <w:rFonts w:ascii="Times New Roman" w:hAnsi="Times New Roman"/>
          <w:sz w:val="24"/>
          <w:szCs w:val="24"/>
        </w:rPr>
        <w:t xml:space="preserve"> pogłębiła </w:t>
      </w:r>
      <w:r>
        <w:rPr>
          <w:rFonts w:ascii="Times New Roman" w:hAnsi="Times New Roman"/>
          <w:sz w:val="24"/>
          <w:szCs w:val="24"/>
        </w:rPr>
        <w:t>wiadomości</w:t>
      </w:r>
      <w:r w:rsidRPr="00987E9D">
        <w:rPr>
          <w:rFonts w:ascii="Times New Roman" w:hAnsi="Times New Roman"/>
          <w:sz w:val="24"/>
          <w:szCs w:val="24"/>
        </w:rPr>
        <w:t xml:space="preserve"> uczniów na temat szlaku bursztynowego w Polsce, zwłaszcza w naszej okolicy. </w:t>
      </w:r>
    </w:p>
    <w:p w:rsidR="00612B85" w:rsidRDefault="00612B85" w:rsidP="002051D5">
      <w:pPr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pl-P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9pt;margin-top:.95pt;width:218.25pt;height:279.75pt;z-index:251658240" o:allowoverlap="f">
            <v:imagedata r:id="rId7" o:title=""/>
            <w10:wrap type="square"/>
          </v:shape>
        </w:pict>
      </w:r>
      <w:r>
        <w:rPr>
          <w:rFonts w:ascii="Times New Roman" w:hAnsi="Times New Roman"/>
          <w:sz w:val="24"/>
          <w:szCs w:val="24"/>
        </w:rPr>
        <w:t xml:space="preserve">Poza </w:t>
      </w:r>
      <w:r w:rsidRPr="00987E9D">
        <w:rPr>
          <w:rFonts w:ascii="Times New Roman" w:hAnsi="Times New Roman"/>
          <w:sz w:val="24"/>
          <w:szCs w:val="24"/>
        </w:rPr>
        <w:t>lekcjami edukacyjnymi u</w:t>
      </w:r>
      <w:r>
        <w:rPr>
          <w:rFonts w:ascii="Times New Roman" w:hAnsi="Times New Roman"/>
          <w:sz w:val="24"/>
          <w:szCs w:val="24"/>
        </w:rPr>
        <w:t xml:space="preserve">czniowie poszerzyli wiadomości </w:t>
      </w:r>
      <w:r w:rsidRPr="00987E9D">
        <w:rPr>
          <w:rFonts w:ascii="Times New Roman" w:hAnsi="Times New Roman"/>
          <w:sz w:val="24"/>
          <w:szCs w:val="24"/>
        </w:rPr>
        <w:t>o bursztynie u samego źródła, czyli w Muzeum Zie</w:t>
      </w:r>
      <w:r>
        <w:rPr>
          <w:rFonts w:ascii="Times New Roman" w:hAnsi="Times New Roman"/>
          <w:sz w:val="24"/>
          <w:szCs w:val="24"/>
        </w:rPr>
        <w:t xml:space="preserve">mi Wieluńskiej. Prowadzący pan Marek Gogola wykonał </w:t>
      </w:r>
      <w:r w:rsidRPr="00987E9D">
        <w:rPr>
          <w:rFonts w:ascii="Times New Roman" w:hAnsi="Times New Roman"/>
          <w:sz w:val="24"/>
          <w:szCs w:val="24"/>
        </w:rPr>
        <w:t>potwierdzające autentyczność bursztynu doświadczenia fizyczne, dzięki którym uczniowie dowiedzieli się, ze prawdziwy bursztyn pływa w słonej wodzie, a w czystej tonie, oraz pali się jasnym płomieniem i wydziela przyjemną woń. Ta nietypowa lekcja cieszyła się ogromnym zainteresowaniem. U</w:t>
      </w:r>
      <w:r>
        <w:rPr>
          <w:rFonts w:ascii="Times New Roman" w:hAnsi="Times New Roman"/>
          <w:sz w:val="24"/>
          <w:szCs w:val="24"/>
        </w:rPr>
        <w:t xml:space="preserve">czniowie chętnie uczestniczyli  </w:t>
      </w:r>
      <w:r w:rsidRPr="00987E9D">
        <w:rPr>
          <w:rFonts w:ascii="Times New Roman" w:hAnsi="Times New Roman"/>
          <w:sz w:val="24"/>
          <w:szCs w:val="24"/>
        </w:rPr>
        <w:t>w doświadczeniach, zadawali dużo pytań i z zainteresowaniem słuchali opowieści. Następnie obejrzeli wystawę bursztynów.</w:t>
      </w:r>
    </w:p>
    <w:p w:rsidR="00612B85" w:rsidRPr="00A51714" w:rsidRDefault="00612B85" w:rsidP="00A51714">
      <w:pPr>
        <w:jc w:val="both"/>
        <w:rPr>
          <w:rFonts w:ascii="Times New Roman" w:hAnsi="Times New Roman"/>
          <w:b/>
          <w:i/>
          <w:sz w:val="20"/>
          <w:szCs w:val="20"/>
        </w:rPr>
      </w:pPr>
      <w:r w:rsidRPr="00A51714">
        <w:rPr>
          <w:rFonts w:ascii="Times New Roman" w:hAnsi="Times New Roman"/>
          <w:b/>
          <w:i/>
          <w:sz w:val="20"/>
          <w:szCs w:val="20"/>
        </w:rPr>
        <w:t>Na zdjęciu: Wystawa bursztynów w Muzeum Ziemi Wieluńskiej</w:t>
      </w:r>
    </w:p>
    <w:p w:rsidR="00612B85" w:rsidRPr="00987E9D" w:rsidRDefault="00612B85" w:rsidP="00764243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987E9D">
        <w:rPr>
          <w:rFonts w:ascii="Times New Roman" w:hAnsi="Times New Roman"/>
          <w:sz w:val="24"/>
          <w:szCs w:val="24"/>
        </w:rPr>
        <w:t xml:space="preserve">Kolejnym etapem projektu były konkursy plastyczne: międzyklasowy, dla klas I-III pod hasłem </w:t>
      </w:r>
      <w:r>
        <w:rPr>
          <w:rFonts w:ascii="Times New Roman" w:hAnsi="Times New Roman"/>
          <w:i/>
          <w:sz w:val="24"/>
          <w:szCs w:val="24"/>
        </w:rPr>
        <w:t>,,</w:t>
      </w:r>
      <w:r w:rsidRPr="00A76AFE">
        <w:rPr>
          <w:rFonts w:ascii="Times New Roman" w:hAnsi="Times New Roman"/>
          <w:b/>
          <w:i/>
          <w:sz w:val="24"/>
          <w:szCs w:val="24"/>
        </w:rPr>
        <w:t>Bursztynowo</w:t>
      </w:r>
      <w:r w:rsidRPr="00987E9D">
        <w:rPr>
          <w:rFonts w:ascii="Times New Roman" w:hAnsi="Times New Roman"/>
          <w:i/>
          <w:sz w:val="24"/>
          <w:szCs w:val="24"/>
        </w:rPr>
        <w:t>”</w:t>
      </w:r>
      <w:r w:rsidRPr="00987E9D">
        <w:rPr>
          <w:rFonts w:ascii="Times New Roman" w:hAnsi="Times New Roman"/>
          <w:sz w:val="24"/>
          <w:szCs w:val="24"/>
        </w:rPr>
        <w:t>,</w:t>
      </w:r>
      <w:r w:rsidRPr="00987E9D">
        <w:rPr>
          <w:rFonts w:ascii="Times New Roman" w:hAnsi="Times New Roman"/>
          <w:i/>
          <w:sz w:val="24"/>
          <w:szCs w:val="24"/>
        </w:rPr>
        <w:t xml:space="preserve"> </w:t>
      </w:r>
      <w:r w:rsidRPr="00987E9D">
        <w:rPr>
          <w:rFonts w:ascii="Times New Roman" w:hAnsi="Times New Roman"/>
          <w:sz w:val="24"/>
          <w:szCs w:val="24"/>
        </w:rPr>
        <w:t>i międzyszkolny, dla szkół podstawowych i gimnazjum gminy Wieluń pt. „</w:t>
      </w:r>
      <w:r w:rsidRPr="00A76AFE">
        <w:rPr>
          <w:rFonts w:ascii="Times New Roman" w:hAnsi="Times New Roman"/>
          <w:b/>
          <w:i/>
          <w:sz w:val="24"/>
          <w:szCs w:val="24"/>
        </w:rPr>
        <w:t>Europejskie Święto Bursztynu w Wieluniu</w:t>
      </w:r>
      <w:r w:rsidRPr="00987E9D">
        <w:rPr>
          <w:rFonts w:ascii="Times New Roman" w:hAnsi="Times New Roman"/>
          <w:sz w:val="24"/>
          <w:szCs w:val="24"/>
        </w:rPr>
        <w:t xml:space="preserve">”.  Wykonanie prac przeszło nasze najśmielsze oczekiwania. Uczniowie wykazali się ogromnym zaangażowaniem wykonując pomysłowe prace z </w:t>
      </w:r>
      <w:r>
        <w:rPr>
          <w:noProof/>
          <w:lang w:eastAsia="pl-PL"/>
        </w:rPr>
        <w:pict>
          <v:shape id="_x0000_s1027" type="#_x0000_t75" style="position:absolute;left:0;text-align:left;margin-left:0;margin-top:36pt;width:288.75pt;height:218.25pt;z-index:-251657216;mso-position-horizontal-relative:text;mso-position-vertical-relative:text" wrapcoords="-56 0 -56 21526 21600 21526 21600 0 -56 0">
            <v:imagedata r:id="rId8" o:title=""/>
            <w10:wrap type="tight"/>
          </v:shape>
        </w:pict>
      </w:r>
      <w:r w:rsidRPr="00987E9D">
        <w:rPr>
          <w:rFonts w:ascii="Times New Roman" w:hAnsi="Times New Roman"/>
          <w:sz w:val="24"/>
          <w:szCs w:val="24"/>
        </w:rPr>
        <w:t xml:space="preserve">wykorzystaniem różnych technik plastycznych. Jury w składzie pan </w:t>
      </w:r>
      <w:r w:rsidRPr="00987E9D">
        <w:rPr>
          <w:rFonts w:ascii="Times New Roman" w:hAnsi="Times New Roman"/>
          <w:i/>
          <w:sz w:val="24"/>
          <w:szCs w:val="24"/>
        </w:rPr>
        <w:t>Bogusław Abramek</w:t>
      </w:r>
      <w:r w:rsidRPr="00987E9D">
        <w:rPr>
          <w:rFonts w:ascii="Times New Roman" w:hAnsi="Times New Roman"/>
          <w:sz w:val="24"/>
          <w:szCs w:val="24"/>
        </w:rPr>
        <w:t xml:space="preserve"> – prezes Stowarzyszenia Polski Szlak Bursztynowy </w:t>
      </w:r>
      <w:r>
        <w:rPr>
          <w:rFonts w:ascii="Times New Roman" w:hAnsi="Times New Roman"/>
          <w:sz w:val="24"/>
          <w:szCs w:val="24"/>
        </w:rPr>
        <w:t xml:space="preserve"> i </w:t>
      </w:r>
      <w:r w:rsidRPr="00987E9D">
        <w:rPr>
          <w:rFonts w:ascii="Times New Roman" w:hAnsi="Times New Roman"/>
          <w:sz w:val="24"/>
          <w:szCs w:val="24"/>
        </w:rPr>
        <w:t xml:space="preserve">pani </w:t>
      </w:r>
      <w:r w:rsidRPr="00987E9D">
        <w:rPr>
          <w:rFonts w:ascii="Times New Roman" w:hAnsi="Times New Roman"/>
          <w:i/>
          <w:sz w:val="24"/>
          <w:szCs w:val="24"/>
        </w:rPr>
        <w:t>Magdalena Kopańska</w:t>
      </w:r>
      <w:r w:rsidRPr="00987E9D">
        <w:rPr>
          <w:rFonts w:ascii="Times New Roman" w:hAnsi="Times New Roman"/>
          <w:sz w:val="24"/>
          <w:szCs w:val="24"/>
        </w:rPr>
        <w:t xml:space="preserve"> – doradca Burmistrza Wielunia ds. promocji, dokonali wyboru najciekawszych prac. </w:t>
      </w:r>
    </w:p>
    <w:p w:rsidR="00612B85" w:rsidRDefault="00612B85" w:rsidP="00466083">
      <w:pPr>
        <w:jc w:val="both"/>
        <w:rPr>
          <w:rFonts w:ascii="Times New Roman" w:hAnsi="Times New Roman"/>
          <w:sz w:val="24"/>
          <w:szCs w:val="24"/>
        </w:rPr>
      </w:pPr>
    </w:p>
    <w:p w:rsidR="00612B85" w:rsidRPr="00987E9D" w:rsidRDefault="00612B85" w:rsidP="00466083">
      <w:pPr>
        <w:jc w:val="both"/>
        <w:rPr>
          <w:rFonts w:ascii="Times New Roman" w:hAnsi="Times New Roman"/>
          <w:sz w:val="24"/>
          <w:szCs w:val="24"/>
        </w:rPr>
      </w:pPr>
    </w:p>
    <w:p w:rsidR="00612B85" w:rsidRPr="00A51714" w:rsidRDefault="00612B85" w:rsidP="00466083">
      <w:pPr>
        <w:jc w:val="both"/>
        <w:rPr>
          <w:rFonts w:ascii="Times New Roman" w:hAnsi="Times New Roman"/>
          <w:b/>
          <w:i/>
          <w:sz w:val="20"/>
          <w:szCs w:val="20"/>
        </w:rPr>
      </w:pPr>
      <w:r w:rsidRPr="00A51714">
        <w:rPr>
          <w:rFonts w:ascii="Times New Roman" w:hAnsi="Times New Roman"/>
          <w:b/>
          <w:i/>
          <w:sz w:val="20"/>
          <w:szCs w:val="20"/>
        </w:rPr>
        <w:t>Na zdjęciu: Wystawa prac z gminnego konkursu plastycznego „ Europejskie Święto Bursztynu w Wieluniu”</w:t>
      </w:r>
    </w:p>
    <w:p w:rsidR="00612B85" w:rsidRDefault="00612B85" w:rsidP="00EF36D1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612B85" w:rsidRPr="00987E9D" w:rsidRDefault="00612B85" w:rsidP="00EF36D1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987E9D">
        <w:rPr>
          <w:rFonts w:ascii="Times New Roman" w:hAnsi="Times New Roman"/>
          <w:b/>
          <w:sz w:val="24"/>
          <w:szCs w:val="24"/>
        </w:rPr>
        <w:t>W grupie najmłodszych wyróżnieni zostali uczniowie Szkoły im. K</w:t>
      </w:r>
      <w:r>
        <w:rPr>
          <w:rFonts w:ascii="Times New Roman" w:hAnsi="Times New Roman"/>
          <w:b/>
          <w:sz w:val="24"/>
          <w:szCs w:val="24"/>
        </w:rPr>
        <w:t xml:space="preserve">omisji </w:t>
      </w:r>
      <w:r w:rsidRPr="00987E9D">
        <w:rPr>
          <w:rFonts w:ascii="Times New Roman" w:hAnsi="Times New Roman"/>
          <w:b/>
          <w:sz w:val="24"/>
          <w:szCs w:val="24"/>
        </w:rPr>
        <w:t>E</w:t>
      </w:r>
      <w:r>
        <w:rPr>
          <w:rFonts w:ascii="Times New Roman" w:hAnsi="Times New Roman"/>
          <w:b/>
          <w:sz w:val="24"/>
          <w:szCs w:val="24"/>
        </w:rPr>
        <w:t xml:space="preserve">dukacji </w:t>
      </w:r>
      <w:r w:rsidRPr="00987E9D">
        <w:rPr>
          <w:rFonts w:ascii="Times New Roman" w:hAnsi="Times New Roman"/>
          <w:b/>
          <w:sz w:val="24"/>
          <w:szCs w:val="24"/>
        </w:rPr>
        <w:t>N</w:t>
      </w:r>
      <w:r>
        <w:rPr>
          <w:rFonts w:ascii="Times New Roman" w:hAnsi="Times New Roman"/>
          <w:b/>
          <w:sz w:val="24"/>
          <w:szCs w:val="24"/>
        </w:rPr>
        <w:t>arodowej</w:t>
      </w:r>
      <w:r w:rsidRPr="00987E9D">
        <w:rPr>
          <w:rFonts w:ascii="Times New Roman" w:hAnsi="Times New Roman"/>
          <w:b/>
          <w:sz w:val="24"/>
          <w:szCs w:val="24"/>
        </w:rPr>
        <w:t xml:space="preserve"> w Kurowie (konkurs międzyklasowy):</w:t>
      </w:r>
    </w:p>
    <w:p w:rsidR="00612B85" w:rsidRPr="00987E9D" w:rsidRDefault="00612B85" w:rsidP="00EF36D1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987E9D">
        <w:rPr>
          <w:rFonts w:ascii="Times New Roman" w:hAnsi="Times New Roman"/>
          <w:sz w:val="24"/>
          <w:szCs w:val="24"/>
        </w:rPr>
        <w:t xml:space="preserve">I miejsce - </w:t>
      </w:r>
      <w:r w:rsidRPr="00987E9D">
        <w:rPr>
          <w:rFonts w:ascii="Times New Roman" w:hAnsi="Times New Roman"/>
          <w:i/>
          <w:sz w:val="24"/>
          <w:szCs w:val="24"/>
        </w:rPr>
        <w:t>Daria Kubis</w:t>
      </w:r>
    </w:p>
    <w:p w:rsidR="00612B85" w:rsidRPr="00987E9D" w:rsidRDefault="00612B85" w:rsidP="00EF36D1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987E9D">
        <w:rPr>
          <w:rFonts w:ascii="Times New Roman" w:hAnsi="Times New Roman"/>
          <w:sz w:val="24"/>
          <w:szCs w:val="24"/>
        </w:rPr>
        <w:t xml:space="preserve">II miejsce -  </w:t>
      </w:r>
      <w:r w:rsidRPr="00987E9D">
        <w:rPr>
          <w:rFonts w:ascii="Times New Roman" w:hAnsi="Times New Roman"/>
          <w:i/>
          <w:sz w:val="24"/>
          <w:szCs w:val="24"/>
        </w:rPr>
        <w:t>Emilia Cegiełka</w:t>
      </w:r>
    </w:p>
    <w:p w:rsidR="00612B85" w:rsidRPr="00EF36D1" w:rsidRDefault="00612B85" w:rsidP="00EF36D1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987E9D">
        <w:rPr>
          <w:rFonts w:ascii="Times New Roman" w:hAnsi="Times New Roman"/>
          <w:sz w:val="24"/>
          <w:szCs w:val="24"/>
        </w:rPr>
        <w:t xml:space="preserve">III miejsce - </w:t>
      </w:r>
      <w:r w:rsidRPr="00987E9D">
        <w:rPr>
          <w:rFonts w:ascii="Times New Roman" w:hAnsi="Times New Roman"/>
          <w:i/>
          <w:sz w:val="24"/>
          <w:szCs w:val="24"/>
        </w:rPr>
        <w:t>Weronika Szewczyk</w:t>
      </w:r>
    </w:p>
    <w:p w:rsidR="00612B85" w:rsidRDefault="00612B85" w:rsidP="00EF36D1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612B85" w:rsidRPr="00987E9D" w:rsidRDefault="00612B85" w:rsidP="00EF36D1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987E9D">
        <w:rPr>
          <w:rFonts w:ascii="Times New Roman" w:hAnsi="Times New Roman"/>
          <w:b/>
          <w:sz w:val="24"/>
          <w:szCs w:val="24"/>
        </w:rPr>
        <w:t xml:space="preserve">W grupie uczniów starszych czołowe miejsca zdobyli: </w:t>
      </w:r>
    </w:p>
    <w:p w:rsidR="00612B85" w:rsidRPr="00987E9D" w:rsidRDefault="00612B85" w:rsidP="00EF36D1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987E9D">
        <w:rPr>
          <w:rFonts w:ascii="Times New Roman" w:hAnsi="Times New Roman"/>
          <w:sz w:val="24"/>
          <w:szCs w:val="24"/>
        </w:rPr>
        <w:t>W kategorii klas IV-VI szkoły podstawowej:</w:t>
      </w:r>
    </w:p>
    <w:p w:rsidR="00612B85" w:rsidRPr="00987E9D" w:rsidRDefault="00612B85" w:rsidP="00EF36D1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987E9D">
        <w:rPr>
          <w:rFonts w:ascii="Times New Roman" w:hAnsi="Times New Roman"/>
          <w:sz w:val="24"/>
          <w:szCs w:val="24"/>
        </w:rPr>
        <w:t xml:space="preserve">I miejsce – </w:t>
      </w:r>
      <w:r w:rsidRPr="00987E9D">
        <w:rPr>
          <w:rFonts w:ascii="Times New Roman" w:hAnsi="Times New Roman"/>
          <w:i/>
          <w:sz w:val="24"/>
          <w:szCs w:val="24"/>
        </w:rPr>
        <w:t>Michał Tomczyk</w:t>
      </w:r>
      <w:r w:rsidRPr="00987E9D">
        <w:rPr>
          <w:rFonts w:ascii="Times New Roman" w:hAnsi="Times New Roman"/>
          <w:sz w:val="24"/>
          <w:szCs w:val="24"/>
        </w:rPr>
        <w:t xml:space="preserve"> Szkoła Podstawowa im. Wincenta Witosa w Rudzie</w:t>
      </w:r>
    </w:p>
    <w:p w:rsidR="00612B85" w:rsidRPr="00987E9D" w:rsidRDefault="00612B85" w:rsidP="00EF36D1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987E9D">
        <w:rPr>
          <w:rFonts w:ascii="Times New Roman" w:hAnsi="Times New Roman"/>
          <w:sz w:val="24"/>
          <w:szCs w:val="24"/>
        </w:rPr>
        <w:t xml:space="preserve">II miejsce - </w:t>
      </w:r>
      <w:r w:rsidRPr="00987E9D">
        <w:rPr>
          <w:rFonts w:ascii="Times New Roman" w:hAnsi="Times New Roman"/>
          <w:i/>
          <w:sz w:val="24"/>
          <w:szCs w:val="24"/>
        </w:rPr>
        <w:t xml:space="preserve">Ilona Marzec </w:t>
      </w:r>
      <w:r w:rsidRPr="00987E9D">
        <w:rPr>
          <w:rFonts w:ascii="Times New Roman" w:hAnsi="Times New Roman"/>
          <w:sz w:val="24"/>
          <w:szCs w:val="24"/>
        </w:rPr>
        <w:t>Szkoła Podstawowa nr 5 w Wieluniu</w:t>
      </w:r>
    </w:p>
    <w:p w:rsidR="00612B85" w:rsidRPr="00987E9D" w:rsidRDefault="00612B85" w:rsidP="00EF36D1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987E9D">
        <w:rPr>
          <w:rFonts w:ascii="Times New Roman" w:hAnsi="Times New Roman"/>
          <w:sz w:val="24"/>
          <w:szCs w:val="24"/>
        </w:rPr>
        <w:t xml:space="preserve">III miejsce - </w:t>
      </w:r>
      <w:r w:rsidRPr="00987E9D">
        <w:rPr>
          <w:rFonts w:ascii="Times New Roman" w:hAnsi="Times New Roman"/>
          <w:i/>
          <w:sz w:val="24"/>
          <w:szCs w:val="24"/>
        </w:rPr>
        <w:t>Monika Zwiech</w:t>
      </w:r>
      <w:r w:rsidRPr="00987E9D">
        <w:rPr>
          <w:rFonts w:ascii="Times New Roman" w:hAnsi="Times New Roman"/>
          <w:sz w:val="24"/>
          <w:szCs w:val="24"/>
        </w:rPr>
        <w:t xml:space="preserve"> ze Szkoły Podstawowej im. Komisji Edukacji Narodowej w Kurowie</w:t>
      </w:r>
    </w:p>
    <w:p w:rsidR="00612B85" w:rsidRDefault="00612B85" w:rsidP="00EF36D1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612B85" w:rsidRPr="00987E9D" w:rsidRDefault="00612B85" w:rsidP="00EF36D1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987E9D">
        <w:rPr>
          <w:rFonts w:ascii="Times New Roman" w:hAnsi="Times New Roman"/>
          <w:b/>
          <w:sz w:val="24"/>
          <w:szCs w:val="24"/>
        </w:rPr>
        <w:t>W kategorii szkół gimnazjalnych:</w:t>
      </w:r>
    </w:p>
    <w:p w:rsidR="00612B85" w:rsidRPr="00987E9D" w:rsidRDefault="00612B85" w:rsidP="00EF36D1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987E9D">
        <w:rPr>
          <w:rFonts w:ascii="Times New Roman" w:hAnsi="Times New Roman"/>
          <w:sz w:val="24"/>
          <w:szCs w:val="24"/>
        </w:rPr>
        <w:t xml:space="preserve">I miejsce - </w:t>
      </w:r>
      <w:r w:rsidRPr="00987E9D">
        <w:rPr>
          <w:rFonts w:ascii="Times New Roman" w:hAnsi="Times New Roman"/>
          <w:i/>
          <w:sz w:val="24"/>
          <w:szCs w:val="24"/>
        </w:rPr>
        <w:t>Kinga Lewandowska</w:t>
      </w:r>
      <w:r w:rsidRPr="00987E9D">
        <w:rPr>
          <w:rFonts w:ascii="Times New Roman" w:hAnsi="Times New Roman"/>
          <w:sz w:val="24"/>
          <w:szCs w:val="24"/>
        </w:rPr>
        <w:t xml:space="preserve"> Gimnazjum nr 2 w Wieluniu</w:t>
      </w:r>
    </w:p>
    <w:p w:rsidR="00612B85" w:rsidRPr="00987E9D" w:rsidRDefault="00612B85" w:rsidP="00EF36D1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987E9D">
        <w:rPr>
          <w:rFonts w:ascii="Times New Roman" w:hAnsi="Times New Roman"/>
          <w:sz w:val="24"/>
          <w:szCs w:val="24"/>
        </w:rPr>
        <w:t xml:space="preserve">II miejsce - </w:t>
      </w:r>
      <w:r w:rsidRPr="00987E9D">
        <w:rPr>
          <w:rFonts w:ascii="Times New Roman" w:hAnsi="Times New Roman"/>
          <w:i/>
          <w:sz w:val="24"/>
          <w:szCs w:val="24"/>
        </w:rPr>
        <w:t>Kacper Kaczmarek</w:t>
      </w:r>
      <w:r w:rsidRPr="00987E9D">
        <w:rPr>
          <w:rFonts w:ascii="Times New Roman" w:hAnsi="Times New Roman"/>
          <w:sz w:val="24"/>
          <w:szCs w:val="24"/>
        </w:rPr>
        <w:t xml:space="preserve"> z Gimnazjum nr 1 im. Kazimierza Wielkiego w Wieluniu</w:t>
      </w:r>
    </w:p>
    <w:p w:rsidR="00612B85" w:rsidRPr="00987E9D" w:rsidRDefault="00612B85" w:rsidP="00EF36D1">
      <w:pPr>
        <w:spacing w:line="240" w:lineRule="auto"/>
        <w:rPr>
          <w:rFonts w:ascii="Times New Roman" w:hAnsi="Times New Roman"/>
          <w:sz w:val="24"/>
          <w:szCs w:val="24"/>
          <w:lang w:eastAsia="pl-PL"/>
        </w:rPr>
      </w:pPr>
      <w:r w:rsidRPr="00987E9D">
        <w:rPr>
          <w:rFonts w:ascii="Times New Roman" w:hAnsi="Times New Roman"/>
          <w:sz w:val="24"/>
          <w:szCs w:val="24"/>
        </w:rPr>
        <w:t xml:space="preserve">III miejsce -  </w:t>
      </w:r>
      <w:r w:rsidRPr="00987E9D">
        <w:rPr>
          <w:rFonts w:ascii="Times New Roman" w:hAnsi="Times New Roman"/>
          <w:i/>
          <w:sz w:val="24"/>
          <w:szCs w:val="24"/>
        </w:rPr>
        <w:t xml:space="preserve">Maciej Łyskawa </w:t>
      </w:r>
      <w:r w:rsidRPr="00987E9D">
        <w:rPr>
          <w:rFonts w:ascii="Times New Roman" w:hAnsi="Times New Roman"/>
          <w:sz w:val="24"/>
          <w:szCs w:val="24"/>
        </w:rPr>
        <w:t xml:space="preserve">Gimnazjum nr 2 w Wieluniu </w:t>
      </w:r>
    </w:p>
    <w:p w:rsidR="00612B85" w:rsidRPr="00987E9D" w:rsidRDefault="00612B85" w:rsidP="00EF36D1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987E9D">
        <w:rPr>
          <w:rFonts w:ascii="Times New Roman" w:hAnsi="Times New Roman"/>
          <w:sz w:val="24"/>
          <w:szCs w:val="24"/>
        </w:rPr>
        <w:t>Laureatom gratulujemy!</w:t>
      </w:r>
    </w:p>
    <w:p w:rsidR="00612B85" w:rsidRDefault="00612B85" w:rsidP="00466083">
      <w:pPr>
        <w:jc w:val="both"/>
        <w:rPr>
          <w:rFonts w:ascii="Times New Roman" w:hAnsi="Times New Roman"/>
          <w:sz w:val="24"/>
          <w:szCs w:val="24"/>
        </w:rPr>
      </w:pPr>
    </w:p>
    <w:p w:rsidR="00612B85" w:rsidRDefault="00612B85" w:rsidP="00A51714">
      <w:pPr>
        <w:ind w:firstLine="708"/>
        <w:jc w:val="both"/>
        <w:rPr>
          <w:rFonts w:ascii="Times New Roman" w:hAnsi="Times New Roman"/>
          <w:sz w:val="16"/>
          <w:szCs w:val="16"/>
        </w:rPr>
      </w:pPr>
      <w:r>
        <w:rPr>
          <w:noProof/>
          <w:lang w:eastAsia="pl-PL"/>
        </w:rPr>
        <w:pict>
          <v:shape id="_x0000_s1028" type="#_x0000_t75" style="position:absolute;left:0;text-align:left;margin-left:0;margin-top:45pt;width:238.7pt;height:184.8pt;z-index:-251656192" wrapcoords="-68 0 -68 21512 21600 21512 21600 0 -68 0">
            <v:imagedata r:id="rId9" o:title=""/>
            <w10:wrap type="tight"/>
          </v:shape>
        </w:pict>
      </w:r>
      <w:r w:rsidRPr="00987E9D">
        <w:rPr>
          <w:rFonts w:ascii="Times New Roman" w:hAnsi="Times New Roman"/>
          <w:sz w:val="24"/>
          <w:szCs w:val="24"/>
        </w:rPr>
        <w:t xml:space="preserve">Aby w bezpośredni sposób poznać okolice, przez które przebiegał szlak bursztynowy,  uczniowie klas IV-VI wybrali się na wycieczkę, która była swoistą wyprawą do przeszłości </w:t>
      </w:r>
      <w:r w:rsidRPr="00987E9D">
        <w:rPr>
          <w:rFonts w:ascii="Times New Roman" w:hAnsi="Times New Roman"/>
          <w:sz w:val="24"/>
          <w:szCs w:val="24"/>
        </w:rPr>
        <w:br/>
        <w:t>i odkrywaniem miejsc związa</w:t>
      </w:r>
      <w:r>
        <w:rPr>
          <w:rFonts w:ascii="Times New Roman" w:hAnsi="Times New Roman"/>
          <w:sz w:val="24"/>
          <w:szCs w:val="24"/>
        </w:rPr>
        <w:softHyphen/>
      </w:r>
      <w:r w:rsidRPr="00987E9D">
        <w:rPr>
          <w:rFonts w:ascii="Times New Roman" w:hAnsi="Times New Roman"/>
          <w:sz w:val="24"/>
          <w:szCs w:val="24"/>
        </w:rPr>
        <w:t>nych ze starożytnym szlakiem handlowym, w którym kupcy rzymscy w pierwszych wiekach n.e. podążali nad Bałtyk po „złoto północy”. Podążając szlakiem zobaczyli</w:t>
      </w:r>
      <w:r>
        <w:rPr>
          <w:rFonts w:ascii="Times New Roman" w:hAnsi="Times New Roman"/>
          <w:sz w:val="24"/>
          <w:szCs w:val="24"/>
        </w:rPr>
        <w:softHyphen/>
      </w:r>
      <w:r w:rsidRPr="00987E9D">
        <w:rPr>
          <w:rFonts w:ascii="Times New Roman" w:hAnsi="Times New Roman"/>
          <w:sz w:val="24"/>
          <w:szCs w:val="24"/>
        </w:rPr>
        <w:t>śmy osady, cmentarzy</w:t>
      </w:r>
      <w:r>
        <w:rPr>
          <w:rFonts w:ascii="Times New Roman" w:hAnsi="Times New Roman"/>
          <w:sz w:val="24"/>
          <w:szCs w:val="24"/>
        </w:rPr>
        <w:softHyphen/>
      </w:r>
      <w:r w:rsidRPr="00987E9D">
        <w:rPr>
          <w:rFonts w:ascii="Times New Roman" w:hAnsi="Times New Roman"/>
          <w:sz w:val="24"/>
          <w:szCs w:val="24"/>
        </w:rPr>
        <w:t>ska k</w:t>
      </w:r>
      <w:r>
        <w:rPr>
          <w:rFonts w:ascii="Times New Roman" w:hAnsi="Times New Roman"/>
          <w:sz w:val="24"/>
          <w:szCs w:val="24"/>
        </w:rPr>
        <w:t>urhanowe kultury przewor</w:t>
      </w:r>
      <w:r>
        <w:rPr>
          <w:rFonts w:ascii="Times New Roman" w:hAnsi="Times New Roman"/>
          <w:sz w:val="24"/>
          <w:szCs w:val="24"/>
        </w:rPr>
        <w:softHyphen/>
        <w:t>skiej (</w:t>
      </w:r>
      <w:r w:rsidRPr="00987E9D">
        <w:rPr>
          <w:rFonts w:ascii="Times New Roman" w:hAnsi="Times New Roman"/>
          <w:sz w:val="24"/>
          <w:szCs w:val="24"/>
        </w:rPr>
        <w:t>Pr</w:t>
      </w:r>
      <w:r>
        <w:rPr>
          <w:rFonts w:ascii="Times New Roman" w:hAnsi="Times New Roman"/>
          <w:sz w:val="24"/>
          <w:szCs w:val="24"/>
        </w:rPr>
        <w:t>zywóz, Konopnica, Osjaków</w:t>
      </w:r>
      <w:r w:rsidRPr="00987E9D">
        <w:rPr>
          <w:rFonts w:ascii="Times New Roman" w:hAnsi="Times New Roman"/>
          <w:sz w:val="24"/>
          <w:szCs w:val="24"/>
        </w:rPr>
        <w:t xml:space="preserve">) a także jedną z największych średniowiecznych założeń obronnych centralnej Polski – Grodzisko w Konopnicy. Przewodnikiem wycieczki był pan </w:t>
      </w:r>
      <w:r w:rsidRPr="00987E9D">
        <w:rPr>
          <w:rFonts w:ascii="Times New Roman" w:hAnsi="Times New Roman"/>
          <w:i/>
          <w:sz w:val="24"/>
          <w:szCs w:val="24"/>
        </w:rPr>
        <w:t>Bogusław Abramek</w:t>
      </w:r>
      <w:r w:rsidRPr="00987E9D">
        <w:rPr>
          <w:rFonts w:ascii="Times New Roman" w:hAnsi="Times New Roman"/>
          <w:sz w:val="24"/>
          <w:szCs w:val="24"/>
        </w:rPr>
        <w:t xml:space="preserve">. </w:t>
      </w:r>
    </w:p>
    <w:p w:rsidR="00612B85" w:rsidRPr="00A51714" w:rsidRDefault="00612B85" w:rsidP="00A51714">
      <w:pPr>
        <w:jc w:val="both"/>
        <w:rPr>
          <w:rFonts w:ascii="Times New Roman" w:hAnsi="Times New Roman"/>
          <w:sz w:val="16"/>
          <w:szCs w:val="16"/>
        </w:rPr>
      </w:pPr>
      <w:r w:rsidRPr="00A51714">
        <w:rPr>
          <w:rFonts w:ascii="Times New Roman" w:hAnsi="Times New Roman"/>
          <w:b/>
          <w:i/>
          <w:sz w:val="20"/>
          <w:szCs w:val="20"/>
        </w:rPr>
        <w:t>Na zdjęciu: Cmentarzysko kurhanowe kultury przeworskiej</w:t>
      </w:r>
      <w:r w:rsidRPr="00987E9D">
        <w:rPr>
          <w:rFonts w:ascii="Times New Roman" w:hAnsi="Times New Roman"/>
          <w:sz w:val="24"/>
          <w:szCs w:val="24"/>
        </w:rPr>
        <w:t xml:space="preserve">     </w:t>
      </w:r>
    </w:p>
    <w:p w:rsidR="00612B85" w:rsidRDefault="00612B85" w:rsidP="00A51714">
      <w:pPr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pl-PL"/>
        </w:rPr>
        <w:pict>
          <v:shape id="_x0000_s1029" type="#_x0000_t75" style="position:absolute;left:0;text-align:left;margin-left:0;margin-top:5.6pt;width:219.7pt;height:164.4pt;z-index:-251655168" wrapcoords="-74 0 -74 21501 21600 21501 21600 0 -74 0">
            <v:imagedata r:id="rId10" o:title=""/>
            <w10:wrap type="tight"/>
          </v:shape>
        </w:pict>
      </w:r>
      <w:r w:rsidRPr="00987E9D">
        <w:rPr>
          <w:rFonts w:ascii="Times New Roman" w:hAnsi="Times New Roman"/>
          <w:sz w:val="24"/>
          <w:szCs w:val="24"/>
        </w:rPr>
        <w:t>W ramach projektu „</w:t>
      </w:r>
      <w:r w:rsidRPr="00987E9D">
        <w:rPr>
          <w:rFonts w:ascii="Times New Roman" w:hAnsi="Times New Roman"/>
          <w:b/>
          <w:i/>
          <w:sz w:val="24"/>
          <w:szCs w:val="24"/>
        </w:rPr>
        <w:t>Szkoła na Bursztynowym Szlaku</w:t>
      </w:r>
      <w:r w:rsidRPr="00987E9D">
        <w:rPr>
          <w:rFonts w:ascii="Times New Roman" w:hAnsi="Times New Roman"/>
          <w:sz w:val="24"/>
          <w:szCs w:val="24"/>
        </w:rPr>
        <w:t xml:space="preserve">” wzięliśmy udział w ulicznej grze miejskiej o Bursztynowy Puchar Burmistrza Wielunia. W grze tej uczniowie musieli wykazać się wiedzą na temat szlaku bursztynowego, wiedzą na temat historii i zabytków Wielunia, kojarzeniem faktów, pomysłowością, orientacją w terenie. Uczniowie klasy V naszej szkoły: Nicola Szczukiecka, Mateusz Wiktorek, Wiktoria Porażka zajęli III miejsce. </w:t>
      </w:r>
    </w:p>
    <w:p w:rsidR="00612B85" w:rsidRPr="00A51714" w:rsidRDefault="00612B85" w:rsidP="00A51714">
      <w:pPr>
        <w:jc w:val="both"/>
        <w:rPr>
          <w:rFonts w:ascii="Times New Roman" w:hAnsi="Times New Roman"/>
          <w:sz w:val="24"/>
          <w:szCs w:val="24"/>
        </w:rPr>
      </w:pPr>
      <w:r w:rsidRPr="00A51714">
        <w:rPr>
          <w:rFonts w:ascii="Times New Roman" w:hAnsi="Times New Roman"/>
          <w:b/>
          <w:i/>
          <w:sz w:val="20"/>
          <w:szCs w:val="20"/>
        </w:rPr>
        <w:t>Na zdjęciu: Podsumowanie „ Gry Miejskiej „ o „ Bursztynowy Puchar” Burmistrza Wielunia w Muzeum Ziemi Wieluńskiej</w:t>
      </w:r>
    </w:p>
    <w:p w:rsidR="00612B85" w:rsidRPr="00987E9D" w:rsidRDefault="00612B85" w:rsidP="00EF36D1">
      <w:pPr>
        <w:ind w:firstLine="180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pl-PL"/>
        </w:rPr>
        <w:pict>
          <v:shape id="_x0000_s1030" type="#_x0000_t75" style="position:absolute;left:0;text-align:left;margin-left:0;margin-top:.6pt;width:164.15pt;height:208.6pt;z-index:-251654144" wrapcoords="-99 0 -99 21522 21600 21522 21600 0 -99 0">
            <v:imagedata r:id="rId11" o:title=""/>
            <w10:wrap type="tight"/>
          </v:shape>
        </w:pict>
      </w:r>
      <w:r>
        <w:rPr>
          <w:rFonts w:ascii="Times New Roman" w:hAnsi="Times New Roman"/>
          <w:sz w:val="24"/>
          <w:szCs w:val="24"/>
        </w:rPr>
        <w:t xml:space="preserve">     </w:t>
      </w:r>
    </w:p>
    <w:p w:rsidR="00612B85" w:rsidRPr="00987E9D" w:rsidRDefault="00612B85" w:rsidP="002051D5">
      <w:pPr>
        <w:ind w:firstLine="180"/>
        <w:jc w:val="both"/>
        <w:rPr>
          <w:rFonts w:ascii="Times New Roman" w:hAnsi="Times New Roman"/>
          <w:sz w:val="24"/>
          <w:szCs w:val="24"/>
        </w:rPr>
      </w:pPr>
      <w:r w:rsidRPr="00987E9D">
        <w:rPr>
          <w:rFonts w:ascii="Times New Roman" w:hAnsi="Times New Roman"/>
          <w:sz w:val="24"/>
          <w:szCs w:val="24"/>
        </w:rPr>
        <w:t xml:space="preserve"> Również młodsze dzieci mogły wykazać się orientacją w terenie oraz wiedzą na temat bursztynu podczas zbiórki zuchowej. Celem ich było znalezienie bursztynowego skarbu. Zuchy doskonale zaliczyły etap terenowy, co zaowocowało odnalezieniem bursztynu.</w:t>
      </w:r>
    </w:p>
    <w:p w:rsidR="00612B85" w:rsidRPr="00987E9D" w:rsidRDefault="00612B85" w:rsidP="002051D5">
      <w:pPr>
        <w:ind w:firstLine="180"/>
        <w:jc w:val="both"/>
        <w:rPr>
          <w:rFonts w:ascii="Times New Roman" w:hAnsi="Times New Roman"/>
          <w:sz w:val="24"/>
          <w:szCs w:val="24"/>
        </w:rPr>
      </w:pPr>
    </w:p>
    <w:p w:rsidR="00612B85" w:rsidRPr="00FF297A" w:rsidRDefault="00612B85" w:rsidP="002051D5">
      <w:pPr>
        <w:ind w:firstLine="180"/>
        <w:jc w:val="both"/>
        <w:rPr>
          <w:rFonts w:ascii="Times New Roman" w:hAnsi="Times New Roman"/>
          <w:b/>
          <w:i/>
          <w:sz w:val="20"/>
          <w:szCs w:val="20"/>
        </w:rPr>
      </w:pPr>
      <w:r w:rsidRPr="00FF297A">
        <w:rPr>
          <w:rFonts w:ascii="Times New Roman" w:hAnsi="Times New Roman"/>
          <w:b/>
          <w:i/>
          <w:sz w:val="20"/>
          <w:szCs w:val="20"/>
        </w:rPr>
        <w:t xml:space="preserve"> Na zdjęciu: Zbiórka zuchowa „Bursztynolandia”       </w:t>
      </w:r>
    </w:p>
    <w:p w:rsidR="00612B85" w:rsidRDefault="00612B85" w:rsidP="002051D5">
      <w:pPr>
        <w:ind w:firstLine="18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</w:p>
    <w:p w:rsidR="00612B85" w:rsidRDefault="00612B85" w:rsidP="00D60B41">
      <w:pPr>
        <w:ind w:firstLine="180"/>
        <w:jc w:val="both"/>
        <w:rPr>
          <w:rFonts w:ascii="Times New Roman" w:hAnsi="Times New Roman"/>
          <w:sz w:val="24"/>
          <w:szCs w:val="24"/>
        </w:rPr>
      </w:pPr>
    </w:p>
    <w:p w:rsidR="00612B85" w:rsidRPr="00D60B41" w:rsidRDefault="00612B85" w:rsidP="00D60B41">
      <w:pPr>
        <w:ind w:firstLine="180"/>
        <w:jc w:val="both"/>
        <w:rPr>
          <w:rFonts w:ascii="Times New Roman" w:hAnsi="Times New Roman"/>
          <w:sz w:val="24"/>
          <w:szCs w:val="24"/>
        </w:rPr>
      </w:pPr>
      <w:r w:rsidRPr="00987E9D">
        <w:rPr>
          <w:rFonts w:ascii="Times New Roman" w:hAnsi="Times New Roman"/>
          <w:sz w:val="24"/>
          <w:szCs w:val="24"/>
        </w:rPr>
        <w:t xml:space="preserve">Podsumowanie projektu nastąpiło 8 maja 2012 roku. Ten dzień był w szkole </w:t>
      </w:r>
      <w:r w:rsidRPr="00987E9D">
        <w:rPr>
          <w:rFonts w:ascii="Times New Roman" w:hAnsi="Times New Roman"/>
          <w:i/>
          <w:sz w:val="24"/>
          <w:szCs w:val="24"/>
        </w:rPr>
        <w:t>„</w:t>
      </w:r>
      <w:r w:rsidRPr="00A76AFE">
        <w:rPr>
          <w:rFonts w:ascii="Times New Roman" w:hAnsi="Times New Roman"/>
          <w:b/>
          <w:i/>
          <w:sz w:val="24"/>
          <w:szCs w:val="24"/>
        </w:rPr>
        <w:t>Dniem Bursztynowym</w:t>
      </w:r>
      <w:r w:rsidRPr="00987E9D">
        <w:rPr>
          <w:rFonts w:ascii="Times New Roman" w:hAnsi="Times New Roman"/>
          <w:i/>
          <w:sz w:val="24"/>
          <w:szCs w:val="24"/>
        </w:rPr>
        <w:t xml:space="preserve">”. </w:t>
      </w:r>
      <w:r w:rsidRPr="00987E9D">
        <w:rPr>
          <w:rFonts w:ascii="Times New Roman" w:hAnsi="Times New Roman"/>
          <w:sz w:val="24"/>
          <w:szCs w:val="24"/>
        </w:rPr>
        <w:t xml:space="preserve">Nie zabrakło na nim zaproszonych miejscowych władz: Burmistrza Wielunia – </w:t>
      </w:r>
      <w:r w:rsidRPr="00987E9D">
        <w:rPr>
          <w:rFonts w:ascii="Times New Roman" w:hAnsi="Times New Roman"/>
          <w:i/>
          <w:sz w:val="24"/>
          <w:szCs w:val="24"/>
        </w:rPr>
        <w:t>Janusza Antczaka</w:t>
      </w:r>
      <w:r w:rsidRPr="00987E9D">
        <w:rPr>
          <w:rFonts w:ascii="Times New Roman" w:hAnsi="Times New Roman"/>
          <w:sz w:val="24"/>
          <w:szCs w:val="24"/>
        </w:rPr>
        <w:t xml:space="preserve">, doradcy Burmistrza do spraw promocji – </w:t>
      </w:r>
      <w:r w:rsidRPr="00987E9D">
        <w:rPr>
          <w:rFonts w:ascii="Times New Roman" w:hAnsi="Times New Roman"/>
          <w:i/>
          <w:sz w:val="24"/>
          <w:szCs w:val="24"/>
        </w:rPr>
        <w:t>Magdaleny Kopańskiej</w:t>
      </w:r>
      <w:r w:rsidRPr="00987E9D">
        <w:rPr>
          <w:rFonts w:ascii="Times New Roman" w:hAnsi="Times New Roman"/>
          <w:sz w:val="24"/>
          <w:szCs w:val="24"/>
        </w:rPr>
        <w:t xml:space="preserve">,  prezesa Stowarzyszenia Polski Szlak Bursztynowy- </w:t>
      </w:r>
      <w:r w:rsidRPr="00987E9D">
        <w:rPr>
          <w:rFonts w:ascii="Times New Roman" w:hAnsi="Times New Roman"/>
          <w:i/>
          <w:sz w:val="24"/>
          <w:szCs w:val="24"/>
        </w:rPr>
        <w:t>Bogusława Abramka,</w:t>
      </w:r>
      <w:r w:rsidRPr="00987E9D">
        <w:rPr>
          <w:rFonts w:ascii="Times New Roman" w:hAnsi="Times New Roman"/>
          <w:sz w:val="24"/>
          <w:szCs w:val="24"/>
        </w:rPr>
        <w:t xml:space="preserve"> dyrektora Zakładu Obsługi Placówek Oświatowo- Wychowawczych – </w:t>
      </w:r>
      <w:r w:rsidRPr="00987E9D">
        <w:rPr>
          <w:rFonts w:ascii="Times New Roman" w:hAnsi="Times New Roman"/>
          <w:i/>
          <w:sz w:val="24"/>
          <w:szCs w:val="24"/>
        </w:rPr>
        <w:t>Andrzeja Dąbrowskiego</w:t>
      </w:r>
      <w:r w:rsidRPr="00987E9D">
        <w:rPr>
          <w:rFonts w:ascii="Times New Roman" w:hAnsi="Times New Roman"/>
          <w:sz w:val="24"/>
          <w:szCs w:val="24"/>
        </w:rPr>
        <w:t xml:space="preserve">, zastępcy dyrektora ZOPOW-u – </w:t>
      </w:r>
      <w:r w:rsidRPr="00987E9D">
        <w:rPr>
          <w:rFonts w:ascii="Times New Roman" w:hAnsi="Times New Roman"/>
          <w:i/>
          <w:sz w:val="24"/>
          <w:szCs w:val="24"/>
        </w:rPr>
        <w:t>Romualda Kucharczyka</w:t>
      </w:r>
      <w:r w:rsidRPr="00987E9D">
        <w:rPr>
          <w:rFonts w:ascii="Times New Roman" w:hAnsi="Times New Roman"/>
          <w:sz w:val="24"/>
          <w:szCs w:val="24"/>
        </w:rPr>
        <w:t xml:space="preserve">, przewodniczącego Rady Rodziców Szkoły Podstawowej w Kurowie- </w:t>
      </w:r>
      <w:r w:rsidRPr="00987E9D">
        <w:rPr>
          <w:rFonts w:ascii="Times New Roman" w:hAnsi="Times New Roman"/>
          <w:i/>
          <w:sz w:val="24"/>
          <w:szCs w:val="24"/>
        </w:rPr>
        <w:t xml:space="preserve">R. Kędzierskiego, </w:t>
      </w:r>
      <w:r w:rsidRPr="00987E9D">
        <w:rPr>
          <w:rFonts w:ascii="Times New Roman" w:hAnsi="Times New Roman"/>
          <w:sz w:val="24"/>
          <w:szCs w:val="24"/>
        </w:rPr>
        <w:t xml:space="preserve">mediów wieluńskich oraz rodziców uczniów. </w:t>
      </w:r>
    </w:p>
    <w:p w:rsidR="00612B85" w:rsidRPr="00987E9D" w:rsidRDefault="00612B85" w:rsidP="002051D5">
      <w:pPr>
        <w:ind w:firstLine="180"/>
        <w:jc w:val="both"/>
        <w:rPr>
          <w:rFonts w:ascii="Times New Roman" w:hAnsi="Times New Roman"/>
          <w:b/>
          <w:sz w:val="24"/>
          <w:szCs w:val="24"/>
        </w:rPr>
      </w:pPr>
    </w:p>
    <w:p w:rsidR="00612B85" w:rsidRPr="00987E9D" w:rsidRDefault="00612B85" w:rsidP="002051D5">
      <w:pPr>
        <w:ind w:firstLine="180"/>
        <w:jc w:val="both"/>
        <w:rPr>
          <w:rFonts w:ascii="Times New Roman" w:hAnsi="Times New Roman"/>
          <w:b/>
          <w:sz w:val="24"/>
          <w:szCs w:val="24"/>
        </w:rPr>
      </w:pPr>
      <w:r w:rsidRPr="00987E9D">
        <w:rPr>
          <w:rFonts w:ascii="Times New Roman" w:hAnsi="Times New Roman"/>
          <w:b/>
          <w:sz w:val="24"/>
          <w:szCs w:val="24"/>
        </w:rPr>
        <w:t>Program „Bursztynowego Dnia”</w:t>
      </w:r>
    </w:p>
    <w:p w:rsidR="00612B85" w:rsidRPr="00987E9D" w:rsidRDefault="00612B85" w:rsidP="002051D5">
      <w:pPr>
        <w:ind w:firstLine="180"/>
        <w:jc w:val="both"/>
        <w:rPr>
          <w:rFonts w:ascii="Times New Roman" w:hAnsi="Times New Roman"/>
          <w:sz w:val="24"/>
          <w:szCs w:val="24"/>
        </w:rPr>
      </w:pPr>
      <w:r w:rsidRPr="00987E9D">
        <w:rPr>
          <w:rFonts w:ascii="Times New Roman" w:hAnsi="Times New Roman"/>
          <w:sz w:val="24"/>
          <w:szCs w:val="24"/>
        </w:rPr>
        <w:t>9:00   – Przedstawienie działań podjętych w ramach realizacji ogólnopolskiego programu</w:t>
      </w:r>
    </w:p>
    <w:p w:rsidR="00612B85" w:rsidRPr="00987E9D" w:rsidRDefault="00612B85" w:rsidP="002051D5">
      <w:pPr>
        <w:ind w:firstLine="180"/>
        <w:jc w:val="both"/>
        <w:rPr>
          <w:rFonts w:ascii="Times New Roman" w:hAnsi="Times New Roman"/>
          <w:sz w:val="24"/>
          <w:szCs w:val="24"/>
        </w:rPr>
      </w:pPr>
      <w:r w:rsidRPr="00987E9D">
        <w:rPr>
          <w:rFonts w:ascii="Times New Roman" w:hAnsi="Times New Roman"/>
          <w:sz w:val="24"/>
          <w:szCs w:val="24"/>
        </w:rPr>
        <w:t xml:space="preserve">           „</w:t>
      </w:r>
      <w:r w:rsidRPr="00A76AFE">
        <w:rPr>
          <w:rFonts w:ascii="Times New Roman" w:hAnsi="Times New Roman"/>
          <w:b/>
          <w:i/>
          <w:sz w:val="24"/>
          <w:szCs w:val="24"/>
        </w:rPr>
        <w:t>Szkoła  na Bursztynowym Szlaku</w:t>
      </w:r>
      <w:r w:rsidRPr="00987E9D">
        <w:rPr>
          <w:rFonts w:ascii="Times New Roman" w:hAnsi="Times New Roman"/>
          <w:sz w:val="24"/>
          <w:szCs w:val="24"/>
        </w:rPr>
        <w:t>”</w:t>
      </w:r>
    </w:p>
    <w:p w:rsidR="00612B85" w:rsidRPr="00987E9D" w:rsidRDefault="00612B85" w:rsidP="002051D5">
      <w:pPr>
        <w:ind w:firstLine="180"/>
        <w:jc w:val="both"/>
        <w:rPr>
          <w:rFonts w:ascii="Times New Roman" w:hAnsi="Times New Roman"/>
          <w:sz w:val="24"/>
          <w:szCs w:val="24"/>
        </w:rPr>
      </w:pPr>
      <w:r w:rsidRPr="00987E9D">
        <w:rPr>
          <w:rFonts w:ascii="Times New Roman" w:hAnsi="Times New Roman"/>
          <w:sz w:val="24"/>
          <w:szCs w:val="24"/>
        </w:rPr>
        <w:t>9:10   – Spotkanie z „bursztynową” piosenką i wierszem</w:t>
      </w:r>
    </w:p>
    <w:p w:rsidR="00612B85" w:rsidRPr="00987E9D" w:rsidRDefault="00612B85" w:rsidP="002051D5">
      <w:pPr>
        <w:ind w:firstLine="180"/>
        <w:jc w:val="both"/>
        <w:rPr>
          <w:rFonts w:ascii="Times New Roman" w:hAnsi="Times New Roman"/>
          <w:sz w:val="24"/>
          <w:szCs w:val="24"/>
        </w:rPr>
      </w:pPr>
      <w:r w:rsidRPr="00987E9D">
        <w:rPr>
          <w:rFonts w:ascii="Times New Roman" w:hAnsi="Times New Roman"/>
          <w:sz w:val="24"/>
          <w:szCs w:val="24"/>
        </w:rPr>
        <w:t>9:40   – Warsztaty plastyczne – ozdoby z bursztynu</w:t>
      </w:r>
    </w:p>
    <w:p w:rsidR="00612B85" w:rsidRDefault="00612B85" w:rsidP="008E19EA">
      <w:pPr>
        <w:ind w:left="180"/>
        <w:jc w:val="both"/>
        <w:rPr>
          <w:rFonts w:ascii="Times New Roman" w:hAnsi="Times New Roman"/>
          <w:sz w:val="24"/>
          <w:szCs w:val="24"/>
        </w:rPr>
      </w:pPr>
      <w:r w:rsidRPr="00987E9D">
        <w:rPr>
          <w:rFonts w:ascii="Times New Roman" w:hAnsi="Times New Roman"/>
          <w:sz w:val="24"/>
          <w:szCs w:val="24"/>
        </w:rPr>
        <w:t>11:00 – Rozstrzygnięcie gminnego konkursu plastycznego pod patronatem</w:t>
      </w:r>
      <w:r>
        <w:rPr>
          <w:rFonts w:ascii="Times New Roman" w:hAnsi="Times New Roman"/>
          <w:sz w:val="24"/>
          <w:szCs w:val="24"/>
        </w:rPr>
        <w:t xml:space="preserve"> </w:t>
      </w:r>
      <w:r w:rsidRPr="00987E9D">
        <w:rPr>
          <w:rFonts w:ascii="Times New Roman" w:hAnsi="Times New Roman"/>
          <w:sz w:val="24"/>
          <w:szCs w:val="24"/>
        </w:rPr>
        <w:t xml:space="preserve">Burmistrza </w:t>
      </w:r>
      <w:r>
        <w:rPr>
          <w:rFonts w:ascii="Times New Roman" w:hAnsi="Times New Roman"/>
          <w:sz w:val="24"/>
          <w:szCs w:val="24"/>
        </w:rPr>
        <w:t xml:space="preserve">  </w:t>
      </w:r>
    </w:p>
    <w:p w:rsidR="00612B85" w:rsidRPr="00987E9D" w:rsidRDefault="00612B85" w:rsidP="008E19EA">
      <w:pPr>
        <w:ind w:left="18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</w:t>
      </w:r>
      <w:r w:rsidRPr="00987E9D">
        <w:rPr>
          <w:rFonts w:ascii="Times New Roman" w:hAnsi="Times New Roman"/>
          <w:sz w:val="24"/>
          <w:szCs w:val="24"/>
        </w:rPr>
        <w:t>Wielunia Janusza Antczaka „</w:t>
      </w:r>
      <w:r w:rsidRPr="00A76AFE">
        <w:rPr>
          <w:rFonts w:ascii="Times New Roman" w:hAnsi="Times New Roman"/>
          <w:b/>
          <w:i/>
          <w:sz w:val="24"/>
          <w:szCs w:val="24"/>
        </w:rPr>
        <w:t>Europejskie Święto Bursztynu w Wieluniu</w:t>
      </w:r>
      <w:r w:rsidRPr="00987E9D">
        <w:rPr>
          <w:rFonts w:ascii="Times New Roman" w:hAnsi="Times New Roman"/>
          <w:sz w:val="24"/>
          <w:szCs w:val="24"/>
        </w:rPr>
        <w:t>”</w:t>
      </w:r>
    </w:p>
    <w:p w:rsidR="00612B85" w:rsidRPr="00987E9D" w:rsidRDefault="00612B85" w:rsidP="002051D5">
      <w:pPr>
        <w:ind w:firstLine="180"/>
        <w:jc w:val="both"/>
        <w:rPr>
          <w:rFonts w:ascii="Times New Roman" w:hAnsi="Times New Roman"/>
          <w:sz w:val="24"/>
          <w:szCs w:val="24"/>
        </w:rPr>
      </w:pPr>
      <w:r w:rsidRPr="00987E9D">
        <w:rPr>
          <w:rFonts w:ascii="Times New Roman" w:hAnsi="Times New Roman"/>
          <w:sz w:val="24"/>
          <w:szCs w:val="24"/>
        </w:rPr>
        <w:t>11:30 – Czytanie legend związanych z powstaniem bursztynu przez zaproszonych gości</w:t>
      </w:r>
    </w:p>
    <w:p w:rsidR="00612B85" w:rsidRPr="00987E9D" w:rsidRDefault="00612B85" w:rsidP="002051D5">
      <w:pPr>
        <w:ind w:firstLine="180"/>
        <w:jc w:val="both"/>
        <w:rPr>
          <w:rFonts w:ascii="Times New Roman" w:hAnsi="Times New Roman"/>
          <w:sz w:val="24"/>
          <w:szCs w:val="24"/>
        </w:rPr>
      </w:pPr>
      <w:r w:rsidRPr="00987E9D">
        <w:rPr>
          <w:rFonts w:ascii="Times New Roman" w:hAnsi="Times New Roman"/>
          <w:sz w:val="24"/>
          <w:szCs w:val="24"/>
        </w:rPr>
        <w:t>11:50 – Inscenizacja legendy o powstaniu bursztynu</w:t>
      </w:r>
      <w:r>
        <w:rPr>
          <w:rFonts w:ascii="Times New Roman" w:hAnsi="Times New Roman"/>
          <w:sz w:val="24"/>
          <w:szCs w:val="24"/>
        </w:rPr>
        <w:t>- „Legenda o Faetonie”</w:t>
      </w:r>
    </w:p>
    <w:p w:rsidR="00612B85" w:rsidRPr="00987E9D" w:rsidRDefault="00612B85" w:rsidP="002051D5">
      <w:pPr>
        <w:ind w:firstLine="180"/>
        <w:jc w:val="both"/>
        <w:rPr>
          <w:rFonts w:ascii="Times New Roman" w:hAnsi="Times New Roman"/>
          <w:sz w:val="24"/>
          <w:szCs w:val="24"/>
        </w:rPr>
      </w:pPr>
      <w:r w:rsidRPr="00987E9D">
        <w:rPr>
          <w:rFonts w:ascii="Times New Roman" w:hAnsi="Times New Roman"/>
          <w:sz w:val="24"/>
          <w:szCs w:val="24"/>
        </w:rPr>
        <w:t>12:15 – Bursztynowy konkurs wiedzy</w:t>
      </w:r>
    </w:p>
    <w:p w:rsidR="00612B85" w:rsidRPr="00987E9D" w:rsidRDefault="00612B85" w:rsidP="002051D5">
      <w:pPr>
        <w:ind w:firstLine="180"/>
        <w:jc w:val="both"/>
        <w:rPr>
          <w:rFonts w:ascii="Times New Roman" w:hAnsi="Times New Roman"/>
          <w:sz w:val="24"/>
          <w:szCs w:val="24"/>
        </w:rPr>
      </w:pPr>
    </w:p>
    <w:p w:rsidR="00612B85" w:rsidRPr="00987E9D" w:rsidRDefault="00612B85" w:rsidP="002051D5">
      <w:pPr>
        <w:ind w:firstLine="180"/>
        <w:jc w:val="both"/>
        <w:rPr>
          <w:rFonts w:ascii="Times New Roman" w:hAnsi="Times New Roman"/>
          <w:sz w:val="24"/>
          <w:szCs w:val="24"/>
        </w:rPr>
      </w:pPr>
      <w:r w:rsidRPr="00987E9D">
        <w:rPr>
          <w:rFonts w:ascii="Times New Roman" w:hAnsi="Times New Roman"/>
          <w:sz w:val="24"/>
          <w:szCs w:val="24"/>
        </w:rPr>
        <w:t xml:space="preserve">           </w:t>
      </w:r>
      <w:r>
        <w:rPr>
          <w:rFonts w:ascii="Times New Roman" w:hAnsi="Times New Roman"/>
          <w:sz w:val="24"/>
          <w:szCs w:val="24"/>
        </w:rPr>
        <w:t>„</w:t>
      </w:r>
      <w:r w:rsidRPr="00987E9D">
        <w:rPr>
          <w:rFonts w:ascii="Times New Roman" w:hAnsi="Times New Roman"/>
          <w:b/>
          <w:i/>
          <w:sz w:val="24"/>
          <w:szCs w:val="24"/>
        </w:rPr>
        <w:t>Bursztynowy Dzień</w:t>
      </w:r>
      <w:r w:rsidRPr="00987E9D">
        <w:rPr>
          <w:rFonts w:ascii="Times New Roman" w:hAnsi="Times New Roman"/>
          <w:sz w:val="24"/>
          <w:szCs w:val="24"/>
        </w:rPr>
        <w:t xml:space="preserve">” jak i cały program stworzył uczniom możliwość zdobycia </w:t>
      </w:r>
      <w:r w:rsidRPr="00987E9D">
        <w:rPr>
          <w:rFonts w:ascii="Times New Roman" w:hAnsi="Times New Roman"/>
          <w:sz w:val="24"/>
          <w:szCs w:val="24"/>
        </w:rPr>
        <w:br/>
        <w:t>i poszerzenia wiedzy. Był wspaniałym przeżyciem i bardzo dobrą zabawą.</w:t>
      </w:r>
    </w:p>
    <w:p w:rsidR="00612B85" w:rsidRPr="00987E9D" w:rsidRDefault="00612B85" w:rsidP="002051D5">
      <w:pPr>
        <w:ind w:firstLine="180"/>
        <w:jc w:val="both"/>
        <w:rPr>
          <w:rFonts w:ascii="Times New Roman" w:hAnsi="Times New Roman"/>
          <w:sz w:val="24"/>
          <w:szCs w:val="24"/>
        </w:rPr>
      </w:pPr>
      <w:r w:rsidRPr="00987E9D">
        <w:rPr>
          <w:rFonts w:ascii="Times New Roman" w:hAnsi="Times New Roman"/>
          <w:sz w:val="24"/>
          <w:szCs w:val="24"/>
        </w:rPr>
        <w:t xml:space="preserve">             W program zaangażowali się również rodzice uczniów. To dzięki nim powstała wspaniała kronika projektu „</w:t>
      </w:r>
      <w:r w:rsidRPr="00987E9D">
        <w:rPr>
          <w:rFonts w:ascii="Times New Roman" w:hAnsi="Times New Roman"/>
          <w:b/>
          <w:i/>
          <w:sz w:val="24"/>
          <w:szCs w:val="24"/>
        </w:rPr>
        <w:t>Szkoła na Bursztynowym Szlaku</w:t>
      </w:r>
      <w:r w:rsidRPr="00987E9D">
        <w:rPr>
          <w:rFonts w:ascii="Times New Roman" w:hAnsi="Times New Roman"/>
          <w:sz w:val="24"/>
          <w:szCs w:val="24"/>
        </w:rPr>
        <w:t>”</w:t>
      </w:r>
    </w:p>
    <w:p w:rsidR="00612B85" w:rsidRDefault="00612B85" w:rsidP="000667E5">
      <w:pPr>
        <w:ind w:firstLine="180"/>
        <w:jc w:val="both"/>
        <w:rPr>
          <w:rFonts w:ascii="Times New Roman" w:hAnsi="Times New Roman"/>
          <w:sz w:val="24"/>
          <w:szCs w:val="24"/>
        </w:rPr>
      </w:pPr>
      <w:r w:rsidRPr="00987E9D">
        <w:rPr>
          <w:rFonts w:ascii="Times New Roman" w:hAnsi="Times New Roman"/>
          <w:sz w:val="24"/>
          <w:szCs w:val="24"/>
        </w:rPr>
        <w:t xml:space="preserve">             Wierzymy, że szkole uda się zdobyć tytuł </w:t>
      </w:r>
      <w:r w:rsidRPr="00987E9D">
        <w:rPr>
          <w:rFonts w:ascii="Times New Roman" w:hAnsi="Times New Roman"/>
          <w:b/>
          <w:sz w:val="24"/>
          <w:szCs w:val="24"/>
        </w:rPr>
        <w:t>,,</w:t>
      </w:r>
      <w:r w:rsidRPr="00987E9D">
        <w:rPr>
          <w:rFonts w:ascii="Times New Roman" w:hAnsi="Times New Roman"/>
          <w:b/>
          <w:i/>
          <w:sz w:val="24"/>
          <w:szCs w:val="24"/>
        </w:rPr>
        <w:t>Szkoły na bursztynowym szlaku”,</w:t>
      </w:r>
      <w:r w:rsidRPr="00987E9D">
        <w:rPr>
          <w:rFonts w:ascii="Times New Roman" w:hAnsi="Times New Roman"/>
          <w:sz w:val="24"/>
          <w:szCs w:val="24"/>
        </w:rPr>
        <w:t xml:space="preserve">  </w:t>
      </w:r>
      <w:r w:rsidRPr="00987E9D">
        <w:rPr>
          <w:rFonts w:ascii="Times New Roman" w:hAnsi="Times New Roman"/>
          <w:sz w:val="24"/>
          <w:szCs w:val="24"/>
        </w:rPr>
        <w:br/>
        <w:t>co przyczyni się do promowania placówki oraz naszej miejscowości i jej walorów.</w:t>
      </w:r>
    </w:p>
    <w:p w:rsidR="00612B85" w:rsidRDefault="00612B85" w:rsidP="00987E9D">
      <w:pPr>
        <w:jc w:val="right"/>
        <w:rPr>
          <w:rFonts w:ascii="Times New Roman" w:hAnsi="Times New Roman"/>
          <w:i/>
          <w:sz w:val="20"/>
          <w:szCs w:val="20"/>
        </w:rPr>
      </w:pPr>
      <w:r>
        <w:rPr>
          <w:rFonts w:ascii="Times New Roman" w:hAnsi="Times New Roman"/>
          <w:i/>
          <w:sz w:val="20"/>
          <w:szCs w:val="20"/>
        </w:rPr>
        <w:t>Opracowały:</w:t>
      </w:r>
      <w:r w:rsidRPr="00A76AFE">
        <w:rPr>
          <w:rFonts w:ascii="Times New Roman" w:hAnsi="Times New Roman"/>
          <w:i/>
          <w:sz w:val="20"/>
          <w:szCs w:val="20"/>
        </w:rPr>
        <w:br/>
        <w:t>Ewa Panek</w:t>
      </w:r>
      <w:r>
        <w:rPr>
          <w:rFonts w:ascii="Times New Roman" w:hAnsi="Times New Roman"/>
          <w:i/>
          <w:sz w:val="20"/>
          <w:szCs w:val="20"/>
        </w:rPr>
        <w:t xml:space="preserve"> i Aleksandra Rychlik</w:t>
      </w:r>
    </w:p>
    <w:p w:rsidR="00612B85" w:rsidRDefault="00612B85" w:rsidP="000667E5">
      <w:pPr>
        <w:rPr>
          <w:rFonts w:ascii="Times New Roman" w:hAnsi="Times New Roman"/>
          <w:i/>
          <w:sz w:val="20"/>
          <w:szCs w:val="20"/>
        </w:rPr>
      </w:pPr>
      <w:r>
        <w:rPr>
          <w:rFonts w:ascii="Times New Roman" w:hAnsi="Times New Roman"/>
          <w:i/>
          <w:sz w:val="20"/>
          <w:szCs w:val="20"/>
        </w:rPr>
        <w:t>W załączeniu:</w:t>
      </w:r>
    </w:p>
    <w:p w:rsidR="00612B85" w:rsidRDefault="00612B85" w:rsidP="000667E5">
      <w:pPr>
        <w:rPr>
          <w:rFonts w:ascii="Times New Roman" w:hAnsi="Times New Roman"/>
          <w:i/>
          <w:sz w:val="20"/>
          <w:szCs w:val="20"/>
        </w:rPr>
      </w:pPr>
      <w:r>
        <w:rPr>
          <w:rFonts w:ascii="Times New Roman" w:hAnsi="Times New Roman"/>
          <w:i/>
          <w:sz w:val="20"/>
          <w:szCs w:val="20"/>
        </w:rPr>
        <w:t>1. Chronologiczne zestawienie podjętych działań</w:t>
      </w:r>
    </w:p>
    <w:p w:rsidR="00612B85" w:rsidRDefault="00612B85" w:rsidP="000667E5">
      <w:pPr>
        <w:rPr>
          <w:rFonts w:ascii="Times New Roman" w:hAnsi="Times New Roman"/>
          <w:i/>
          <w:sz w:val="20"/>
          <w:szCs w:val="20"/>
        </w:rPr>
      </w:pPr>
      <w:r>
        <w:rPr>
          <w:rFonts w:ascii="Times New Roman" w:hAnsi="Times New Roman"/>
          <w:i/>
          <w:sz w:val="20"/>
          <w:szCs w:val="20"/>
        </w:rPr>
        <w:t>2. Lista osób zaangażowanych w realizację projektu</w:t>
      </w:r>
    </w:p>
    <w:p w:rsidR="00612B85" w:rsidRDefault="00612B85" w:rsidP="000667E5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i/>
          <w:sz w:val="20"/>
          <w:szCs w:val="20"/>
        </w:rPr>
        <w:t>3. Film z podsumowania projektu</w:t>
      </w:r>
    </w:p>
    <w:p w:rsidR="00612B85" w:rsidRPr="000667E5" w:rsidRDefault="00612B85" w:rsidP="000667E5">
      <w:pPr>
        <w:spacing w:line="240" w:lineRule="auto"/>
        <w:jc w:val="right"/>
        <w:rPr>
          <w:rFonts w:ascii="Times New Roman" w:hAnsi="Times New Roman"/>
          <w:b/>
          <w:color w:val="0000FF"/>
          <w:sz w:val="20"/>
          <w:szCs w:val="20"/>
        </w:rPr>
      </w:pPr>
      <w:r w:rsidRPr="000667E5">
        <w:rPr>
          <w:rFonts w:ascii="Times New Roman" w:hAnsi="Times New Roman"/>
          <w:b/>
          <w:color w:val="0000FF"/>
          <w:sz w:val="20"/>
          <w:szCs w:val="20"/>
        </w:rPr>
        <w:t xml:space="preserve">załącznik nr 1- do sprawozdania z realizacji projektu </w:t>
      </w:r>
      <w:r w:rsidRPr="000667E5">
        <w:rPr>
          <w:rFonts w:ascii="Times New Roman" w:hAnsi="Times New Roman"/>
          <w:b/>
          <w:i/>
          <w:color w:val="0000FF"/>
          <w:sz w:val="20"/>
          <w:szCs w:val="20"/>
        </w:rPr>
        <w:t>„Szkoła na bursztynowym szlaku”</w:t>
      </w:r>
    </w:p>
    <w:p w:rsidR="00612B85" w:rsidRPr="000667E5" w:rsidRDefault="00612B85" w:rsidP="000667E5">
      <w:pPr>
        <w:spacing w:line="240" w:lineRule="auto"/>
        <w:rPr>
          <w:rFonts w:ascii="Times New Roman" w:hAnsi="Times New Roman"/>
          <w:i/>
        </w:rPr>
      </w:pPr>
      <w:r w:rsidRPr="000667E5">
        <w:rPr>
          <w:rFonts w:ascii="Times New Roman" w:hAnsi="Times New Roman"/>
          <w:b/>
        </w:rPr>
        <w:t>Chronologiczne zestawienie podjętych działań</w:t>
      </w:r>
    </w:p>
    <w:p w:rsidR="00612B85" w:rsidRPr="000667E5" w:rsidRDefault="00612B85" w:rsidP="000667E5">
      <w:pPr>
        <w:spacing w:line="240" w:lineRule="auto"/>
        <w:rPr>
          <w:rFonts w:ascii="Times New Roman" w:hAnsi="Times New Roman"/>
          <w:b/>
        </w:rPr>
      </w:pPr>
      <w:r w:rsidRPr="000667E5">
        <w:rPr>
          <w:rFonts w:ascii="Times New Roman" w:hAnsi="Times New Roman"/>
          <w:b/>
        </w:rPr>
        <w:t>Realizacja programu w klasach I-III</w:t>
      </w:r>
    </w:p>
    <w:p w:rsidR="00612B85" w:rsidRPr="000667E5" w:rsidRDefault="00612B85" w:rsidP="000667E5">
      <w:pPr>
        <w:numPr>
          <w:ilvl w:val="0"/>
          <w:numId w:val="4"/>
        </w:numPr>
        <w:spacing w:line="240" w:lineRule="auto"/>
        <w:rPr>
          <w:rFonts w:ascii="Times New Roman" w:hAnsi="Times New Roman"/>
        </w:rPr>
      </w:pPr>
      <w:r w:rsidRPr="000667E5">
        <w:rPr>
          <w:rFonts w:ascii="Times New Roman" w:hAnsi="Times New Roman"/>
        </w:rPr>
        <w:t>Lekcje tematyczne o bursztynie</w:t>
      </w:r>
    </w:p>
    <w:p w:rsidR="00612B85" w:rsidRPr="000667E5" w:rsidRDefault="00612B85" w:rsidP="000667E5">
      <w:pPr>
        <w:numPr>
          <w:ilvl w:val="0"/>
          <w:numId w:val="4"/>
        </w:numPr>
        <w:spacing w:line="240" w:lineRule="auto"/>
        <w:rPr>
          <w:rFonts w:ascii="Times New Roman" w:hAnsi="Times New Roman"/>
        </w:rPr>
      </w:pPr>
      <w:r w:rsidRPr="000667E5">
        <w:rPr>
          <w:rFonts w:ascii="Times New Roman" w:hAnsi="Times New Roman"/>
        </w:rPr>
        <w:t>Prezentacja multimedialna- „Bursztynowy Szlak”</w:t>
      </w:r>
    </w:p>
    <w:p w:rsidR="00612B85" w:rsidRPr="000667E5" w:rsidRDefault="00612B85" w:rsidP="000667E5">
      <w:pPr>
        <w:numPr>
          <w:ilvl w:val="0"/>
          <w:numId w:val="4"/>
        </w:numPr>
        <w:spacing w:line="240" w:lineRule="auto"/>
        <w:rPr>
          <w:rFonts w:ascii="Times New Roman" w:hAnsi="Times New Roman"/>
        </w:rPr>
      </w:pPr>
      <w:r w:rsidRPr="000667E5">
        <w:rPr>
          <w:rFonts w:ascii="Times New Roman" w:hAnsi="Times New Roman"/>
        </w:rPr>
        <w:t>Lekcja o bursztynie w Muzeum Ziemi Wieluńskiej ( zwiedzanie ekspozycji )</w:t>
      </w:r>
    </w:p>
    <w:p w:rsidR="00612B85" w:rsidRPr="000667E5" w:rsidRDefault="00612B85" w:rsidP="000667E5">
      <w:pPr>
        <w:numPr>
          <w:ilvl w:val="0"/>
          <w:numId w:val="4"/>
        </w:numPr>
        <w:spacing w:line="240" w:lineRule="auto"/>
        <w:rPr>
          <w:rFonts w:ascii="Times New Roman" w:hAnsi="Times New Roman"/>
        </w:rPr>
      </w:pPr>
      <w:r w:rsidRPr="000667E5">
        <w:rPr>
          <w:rFonts w:ascii="Times New Roman" w:hAnsi="Times New Roman"/>
        </w:rPr>
        <w:t>Konkurs plastyczny pt. „Bursztynowo”</w:t>
      </w:r>
    </w:p>
    <w:p w:rsidR="00612B85" w:rsidRPr="000667E5" w:rsidRDefault="00612B85" w:rsidP="000667E5">
      <w:pPr>
        <w:numPr>
          <w:ilvl w:val="0"/>
          <w:numId w:val="4"/>
        </w:numPr>
        <w:spacing w:line="240" w:lineRule="auto"/>
        <w:rPr>
          <w:rFonts w:ascii="Times New Roman" w:hAnsi="Times New Roman"/>
        </w:rPr>
      </w:pPr>
      <w:r w:rsidRPr="000667E5">
        <w:rPr>
          <w:rFonts w:ascii="Times New Roman" w:hAnsi="Times New Roman"/>
        </w:rPr>
        <w:t>Nauka piosenek i wierszy o tematyce związanej z bursztynem</w:t>
      </w:r>
    </w:p>
    <w:p w:rsidR="00612B85" w:rsidRPr="000667E5" w:rsidRDefault="00612B85" w:rsidP="000667E5">
      <w:pPr>
        <w:numPr>
          <w:ilvl w:val="0"/>
          <w:numId w:val="4"/>
        </w:numPr>
        <w:spacing w:line="240" w:lineRule="auto"/>
        <w:rPr>
          <w:rFonts w:ascii="Times New Roman" w:hAnsi="Times New Roman"/>
        </w:rPr>
      </w:pPr>
      <w:r w:rsidRPr="000667E5">
        <w:rPr>
          <w:rFonts w:ascii="Times New Roman" w:hAnsi="Times New Roman"/>
        </w:rPr>
        <w:t>Tematyczne zbiórki zuchowe – „Bursztynolandia” ( poszukiwanie bursztynowego skarbu )</w:t>
      </w:r>
    </w:p>
    <w:p w:rsidR="00612B85" w:rsidRPr="000667E5" w:rsidRDefault="00612B85" w:rsidP="000667E5">
      <w:pPr>
        <w:numPr>
          <w:ilvl w:val="0"/>
          <w:numId w:val="4"/>
        </w:numPr>
        <w:spacing w:line="240" w:lineRule="auto"/>
        <w:rPr>
          <w:rFonts w:ascii="Times New Roman" w:hAnsi="Times New Roman"/>
        </w:rPr>
      </w:pPr>
      <w:r w:rsidRPr="000667E5">
        <w:rPr>
          <w:rFonts w:ascii="Times New Roman" w:hAnsi="Times New Roman"/>
        </w:rPr>
        <w:t>Udział w „Bursztynowym Dniu” – 8 maja 2012 r. ( podsumowanie programu )</w:t>
      </w:r>
    </w:p>
    <w:p w:rsidR="00612B85" w:rsidRPr="000667E5" w:rsidRDefault="00612B85" w:rsidP="000667E5">
      <w:pPr>
        <w:spacing w:line="240" w:lineRule="auto"/>
        <w:rPr>
          <w:rFonts w:ascii="Times New Roman" w:hAnsi="Times New Roman"/>
        </w:rPr>
      </w:pPr>
    </w:p>
    <w:p w:rsidR="00612B85" w:rsidRPr="000667E5" w:rsidRDefault="00612B85" w:rsidP="000667E5">
      <w:pPr>
        <w:spacing w:line="240" w:lineRule="auto"/>
        <w:rPr>
          <w:rFonts w:ascii="Times New Roman" w:hAnsi="Times New Roman"/>
          <w:b/>
        </w:rPr>
      </w:pPr>
      <w:r w:rsidRPr="000667E5">
        <w:rPr>
          <w:rFonts w:ascii="Times New Roman" w:hAnsi="Times New Roman"/>
          <w:b/>
        </w:rPr>
        <w:t>Realizacja programu w klasach IV- VI</w:t>
      </w:r>
    </w:p>
    <w:p w:rsidR="00612B85" w:rsidRPr="000667E5" w:rsidRDefault="00612B85" w:rsidP="000667E5">
      <w:pPr>
        <w:numPr>
          <w:ilvl w:val="0"/>
          <w:numId w:val="5"/>
        </w:numPr>
        <w:spacing w:line="240" w:lineRule="auto"/>
        <w:rPr>
          <w:rFonts w:ascii="Times New Roman" w:hAnsi="Times New Roman"/>
        </w:rPr>
      </w:pPr>
      <w:r w:rsidRPr="000667E5">
        <w:rPr>
          <w:rFonts w:ascii="Times New Roman" w:hAnsi="Times New Roman"/>
        </w:rPr>
        <w:t>Pokaz prezentacji „ Na Bursztynowym Szlaku” przygotowanych przez uczniów klasy V i VI</w:t>
      </w:r>
    </w:p>
    <w:p w:rsidR="00612B85" w:rsidRPr="000667E5" w:rsidRDefault="00612B85" w:rsidP="000667E5">
      <w:pPr>
        <w:numPr>
          <w:ilvl w:val="0"/>
          <w:numId w:val="5"/>
        </w:numPr>
        <w:spacing w:line="240" w:lineRule="auto"/>
        <w:rPr>
          <w:rFonts w:ascii="Times New Roman" w:hAnsi="Times New Roman"/>
        </w:rPr>
      </w:pPr>
      <w:r w:rsidRPr="000667E5">
        <w:rPr>
          <w:rFonts w:ascii="Times New Roman" w:hAnsi="Times New Roman"/>
        </w:rPr>
        <w:t>Lekcja muzealna „ W Bursztynowym Świecie”</w:t>
      </w:r>
    </w:p>
    <w:p w:rsidR="00612B85" w:rsidRPr="000667E5" w:rsidRDefault="00612B85" w:rsidP="000667E5">
      <w:pPr>
        <w:numPr>
          <w:ilvl w:val="0"/>
          <w:numId w:val="5"/>
        </w:numPr>
        <w:spacing w:line="240" w:lineRule="auto"/>
        <w:rPr>
          <w:rFonts w:ascii="Times New Roman" w:hAnsi="Times New Roman"/>
        </w:rPr>
      </w:pPr>
      <w:r w:rsidRPr="000667E5">
        <w:rPr>
          <w:rFonts w:ascii="Times New Roman" w:hAnsi="Times New Roman"/>
        </w:rPr>
        <w:t>Zwiedzanie wystawy bursztynów</w:t>
      </w:r>
    </w:p>
    <w:p w:rsidR="00612B85" w:rsidRPr="000667E5" w:rsidRDefault="00612B85" w:rsidP="000667E5">
      <w:pPr>
        <w:numPr>
          <w:ilvl w:val="0"/>
          <w:numId w:val="5"/>
        </w:numPr>
        <w:spacing w:line="240" w:lineRule="auto"/>
        <w:rPr>
          <w:rFonts w:ascii="Times New Roman" w:hAnsi="Times New Roman"/>
        </w:rPr>
      </w:pPr>
      <w:r w:rsidRPr="000667E5">
        <w:rPr>
          <w:rFonts w:ascii="Times New Roman" w:hAnsi="Times New Roman"/>
        </w:rPr>
        <w:t>Gminny konkurs plastyczny – „Europejskie Święto Bursztynu w Wieluniu”</w:t>
      </w:r>
    </w:p>
    <w:p w:rsidR="00612B85" w:rsidRPr="000667E5" w:rsidRDefault="00612B85" w:rsidP="000667E5">
      <w:pPr>
        <w:numPr>
          <w:ilvl w:val="0"/>
          <w:numId w:val="5"/>
        </w:numPr>
        <w:spacing w:line="240" w:lineRule="auto"/>
        <w:rPr>
          <w:rFonts w:ascii="Times New Roman" w:hAnsi="Times New Roman"/>
        </w:rPr>
      </w:pPr>
      <w:r w:rsidRPr="000667E5">
        <w:rPr>
          <w:rFonts w:ascii="Times New Roman" w:hAnsi="Times New Roman"/>
        </w:rPr>
        <w:t>Udział w „Grze miejskiej” o „ Bursztynowy Puchar” Burmistrza Wielunia</w:t>
      </w:r>
    </w:p>
    <w:p w:rsidR="00612B85" w:rsidRPr="000667E5" w:rsidRDefault="00612B85" w:rsidP="000667E5">
      <w:pPr>
        <w:numPr>
          <w:ilvl w:val="0"/>
          <w:numId w:val="5"/>
        </w:numPr>
        <w:spacing w:line="240" w:lineRule="auto"/>
        <w:rPr>
          <w:rFonts w:ascii="Times New Roman" w:hAnsi="Times New Roman"/>
        </w:rPr>
      </w:pPr>
      <w:r w:rsidRPr="000667E5">
        <w:rPr>
          <w:rFonts w:ascii="Times New Roman" w:hAnsi="Times New Roman"/>
        </w:rPr>
        <w:t>Wycieczka „Nadwarciańskim Szlakiem Bursztynowym”</w:t>
      </w:r>
    </w:p>
    <w:p w:rsidR="00612B85" w:rsidRPr="000667E5" w:rsidRDefault="00612B85" w:rsidP="000667E5">
      <w:pPr>
        <w:numPr>
          <w:ilvl w:val="0"/>
          <w:numId w:val="5"/>
        </w:numPr>
        <w:spacing w:line="240" w:lineRule="auto"/>
        <w:rPr>
          <w:rFonts w:ascii="Times New Roman" w:hAnsi="Times New Roman"/>
        </w:rPr>
      </w:pPr>
      <w:r w:rsidRPr="000667E5">
        <w:rPr>
          <w:rFonts w:ascii="Times New Roman" w:hAnsi="Times New Roman"/>
        </w:rPr>
        <w:t xml:space="preserve">Wystawa prac </w:t>
      </w:r>
    </w:p>
    <w:p w:rsidR="00612B85" w:rsidRPr="000667E5" w:rsidRDefault="00612B85" w:rsidP="000667E5">
      <w:pPr>
        <w:numPr>
          <w:ilvl w:val="0"/>
          <w:numId w:val="5"/>
        </w:numPr>
        <w:spacing w:line="240" w:lineRule="auto"/>
        <w:rPr>
          <w:rFonts w:ascii="Times New Roman" w:hAnsi="Times New Roman"/>
        </w:rPr>
      </w:pPr>
      <w:r w:rsidRPr="000667E5">
        <w:rPr>
          <w:rFonts w:ascii="Times New Roman" w:hAnsi="Times New Roman"/>
        </w:rPr>
        <w:t>„Bursztynowy Dzień” – podsumowanie programu</w:t>
      </w:r>
    </w:p>
    <w:p w:rsidR="00612B85" w:rsidRPr="000667E5" w:rsidRDefault="00612B85" w:rsidP="000667E5">
      <w:pPr>
        <w:spacing w:line="240" w:lineRule="auto"/>
        <w:jc w:val="both"/>
        <w:rPr>
          <w:rFonts w:ascii="Times New Roman" w:hAnsi="Times New Roman"/>
          <w:b/>
        </w:rPr>
      </w:pPr>
    </w:p>
    <w:p w:rsidR="00612B85" w:rsidRPr="000667E5" w:rsidRDefault="00612B85" w:rsidP="000667E5">
      <w:pPr>
        <w:spacing w:line="240" w:lineRule="auto"/>
        <w:ind w:firstLine="180"/>
        <w:jc w:val="both"/>
        <w:rPr>
          <w:rFonts w:ascii="Times New Roman" w:hAnsi="Times New Roman"/>
          <w:b/>
        </w:rPr>
      </w:pPr>
      <w:r w:rsidRPr="000667E5">
        <w:rPr>
          <w:rFonts w:ascii="Times New Roman" w:hAnsi="Times New Roman"/>
          <w:b/>
        </w:rPr>
        <w:t>Program „Bursztynowego Dnia”</w:t>
      </w:r>
    </w:p>
    <w:p w:rsidR="00612B85" w:rsidRPr="000667E5" w:rsidRDefault="00612B85" w:rsidP="000667E5">
      <w:pPr>
        <w:spacing w:line="240" w:lineRule="auto"/>
        <w:ind w:firstLine="180"/>
        <w:jc w:val="both"/>
        <w:rPr>
          <w:rFonts w:ascii="Times New Roman" w:hAnsi="Times New Roman"/>
        </w:rPr>
      </w:pPr>
      <w:r w:rsidRPr="000667E5">
        <w:rPr>
          <w:rFonts w:ascii="Times New Roman" w:hAnsi="Times New Roman"/>
        </w:rPr>
        <w:t>9:00   – Przedstawienie działań podjętych w ramach realizacji ogólnopolskiego programu</w:t>
      </w:r>
    </w:p>
    <w:p w:rsidR="00612B85" w:rsidRPr="000667E5" w:rsidRDefault="00612B85" w:rsidP="000667E5">
      <w:pPr>
        <w:spacing w:line="240" w:lineRule="auto"/>
        <w:ind w:firstLine="180"/>
        <w:jc w:val="both"/>
        <w:rPr>
          <w:rFonts w:ascii="Times New Roman" w:hAnsi="Times New Roman"/>
        </w:rPr>
      </w:pPr>
      <w:r w:rsidRPr="000667E5">
        <w:rPr>
          <w:rFonts w:ascii="Times New Roman" w:hAnsi="Times New Roman"/>
        </w:rPr>
        <w:t xml:space="preserve">           „</w:t>
      </w:r>
      <w:r w:rsidRPr="000667E5">
        <w:rPr>
          <w:rFonts w:ascii="Times New Roman" w:hAnsi="Times New Roman"/>
          <w:b/>
          <w:i/>
        </w:rPr>
        <w:t>Szkoła  na Bursztynowym Szlaku</w:t>
      </w:r>
      <w:r w:rsidRPr="000667E5">
        <w:rPr>
          <w:rFonts w:ascii="Times New Roman" w:hAnsi="Times New Roman"/>
        </w:rPr>
        <w:t>”</w:t>
      </w:r>
    </w:p>
    <w:p w:rsidR="00612B85" w:rsidRPr="000667E5" w:rsidRDefault="00612B85" w:rsidP="000667E5">
      <w:pPr>
        <w:spacing w:line="240" w:lineRule="auto"/>
        <w:ind w:firstLine="180"/>
        <w:jc w:val="both"/>
        <w:rPr>
          <w:rFonts w:ascii="Times New Roman" w:hAnsi="Times New Roman"/>
        </w:rPr>
      </w:pPr>
      <w:r w:rsidRPr="000667E5">
        <w:rPr>
          <w:rFonts w:ascii="Times New Roman" w:hAnsi="Times New Roman"/>
        </w:rPr>
        <w:t>9:10   – Spotkanie z „bursztynową” piosenką i wierszem</w:t>
      </w:r>
    </w:p>
    <w:p w:rsidR="00612B85" w:rsidRPr="000667E5" w:rsidRDefault="00612B85" w:rsidP="000667E5">
      <w:pPr>
        <w:spacing w:line="240" w:lineRule="auto"/>
        <w:ind w:firstLine="180"/>
        <w:jc w:val="both"/>
        <w:rPr>
          <w:rFonts w:ascii="Times New Roman" w:hAnsi="Times New Roman"/>
        </w:rPr>
      </w:pPr>
      <w:r w:rsidRPr="000667E5">
        <w:rPr>
          <w:rFonts w:ascii="Times New Roman" w:hAnsi="Times New Roman"/>
        </w:rPr>
        <w:t>9:40   – Warsztaty plastyczne – ozdoby z bursztynu</w:t>
      </w:r>
    </w:p>
    <w:p w:rsidR="00612B85" w:rsidRPr="000667E5" w:rsidRDefault="00612B85" w:rsidP="000667E5">
      <w:pPr>
        <w:spacing w:line="240" w:lineRule="auto"/>
        <w:ind w:firstLine="180"/>
        <w:jc w:val="both"/>
        <w:rPr>
          <w:rFonts w:ascii="Times New Roman" w:hAnsi="Times New Roman"/>
        </w:rPr>
      </w:pPr>
      <w:r w:rsidRPr="000667E5">
        <w:rPr>
          <w:rFonts w:ascii="Times New Roman" w:hAnsi="Times New Roman"/>
        </w:rPr>
        <w:t>11:00 – Rozstrzygnięcie gminnego konkursu plastycznego pod patronatem</w:t>
      </w:r>
    </w:p>
    <w:p w:rsidR="00612B85" w:rsidRPr="000667E5" w:rsidRDefault="00612B85" w:rsidP="000667E5">
      <w:pPr>
        <w:spacing w:line="240" w:lineRule="auto"/>
        <w:ind w:firstLine="180"/>
        <w:jc w:val="both"/>
        <w:rPr>
          <w:rFonts w:ascii="Times New Roman" w:hAnsi="Times New Roman"/>
        </w:rPr>
      </w:pPr>
      <w:r w:rsidRPr="000667E5">
        <w:rPr>
          <w:rFonts w:ascii="Times New Roman" w:hAnsi="Times New Roman"/>
        </w:rPr>
        <w:t xml:space="preserve">              Burmistrza Wielunia Janusza Antczaka „</w:t>
      </w:r>
      <w:r w:rsidRPr="000667E5">
        <w:rPr>
          <w:rFonts w:ascii="Times New Roman" w:hAnsi="Times New Roman"/>
          <w:b/>
          <w:i/>
        </w:rPr>
        <w:t>Europejskie Święto Bursztynu w Wieluniu</w:t>
      </w:r>
      <w:r w:rsidRPr="000667E5">
        <w:rPr>
          <w:rFonts w:ascii="Times New Roman" w:hAnsi="Times New Roman"/>
        </w:rPr>
        <w:t>”</w:t>
      </w:r>
    </w:p>
    <w:p w:rsidR="00612B85" w:rsidRPr="000667E5" w:rsidRDefault="00612B85" w:rsidP="000667E5">
      <w:pPr>
        <w:spacing w:line="240" w:lineRule="auto"/>
        <w:ind w:firstLine="180"/>
        <w:jc w:val="both"/>
        <w:rPr>
          <w:rFonts w:ascii="Times New Roman" w:hAnsi="Times New Roman"/>
        </w:rPr>
      </w:pPr>
      <w:r w:rsidRPr="000667E5">
        <w:rPr>
          <w:rFonts w:ascii="Times New Roman" w:hAnsi="Times New Roman"/>
        </w:rPr>
        <w:t>11:30 – Czytanie legend związanych z powstaniem bursztynu przez zaproszonych gości</w:t>
      </w:r>
    </w:p>
    <w:p w:rsidR="00612B85" w:rsidRPr="000667E5" w:rsidRDefault="00612B85" w:rsidP="000667E5">
      <w:pPr>
        <w:spacing w:line="240" w:lineRule="auto"/>
        <w:ind w:firstLine="180"/>
        <w:jc w:val="both"/>
        <w:rPr>
          <w:rFonts w:ascii="Times New Roman" w:hAnsi="Times New Roman"/>
        </w:rPr>
      </w:pPr>
      <w:r w:rsidRPr="000667E5">
        <w:rPr>
          <w:rFonts w:ascii="Times New Roman" w:hAnsi="Times New Roman"/>
        </w:rPr>
        <w:t>11:50 – Inscenizacja legendy o powstaniu bursztynu- „Legenda o Faetonie”</w:t>
      </w:r>
    </w:p>
    <w:p w:rsidR="00612B85" w:rsidRPr="000667E5" w:rsidRDefault="00612B85" w:rsidP="000667E5">
      <w:pPr>
        <w:spacing w:line="240" w:lineRule="auto"/>
        <w:ind w:firstLine="180"/>
        <w:jc w:val="both"/>
        <w:rPr>
          <w:rFonts w:ascii="Times New Roman" w:hAnsi="Times New Roman"/>
        </w:rPr>
      </w:pPr>
      <w:r w:rsidRPr="000667E5">
        <w:rPr>
          <w:rFonts w:ascii="Times New Roman" w:hAnsi="Times New Roman"/>
        </w:rPr>
        <w:t>12:15 – Bursztynowy konkurs wiedzy</w:t>
      </w:r>
    </w:p>
    <w:p w:rsidR="00612B85" w:rsidRPr="000667E5" w:rsidRDefault="00612B85" w:rsidP="000667E5">
      <w:pPr>
        <w:spacing w:line="240" w:lineRule="auto"/>
        <w:jc w:val="right"/>
        <w:rPr>
          <w:rFonts w:ascii="Times New Roman" w:hAnsi="Times New Roman"/>
          <w:b/>
          <w:color w:val="0000FF"/>
          <w:sz w:val="20"/>
          <w:szCs w:val="20"/>
        </w:rPr>
      </w:pPr>
      <w:r>
        <w:rPr>
          <w:rFonts w:ascii="Times New Roman" w:hAnsi="Times New Roman"/>
          <w:b/>
          <w:sz w:val="24"/>
          <w:szCs w:val="24"/>
        </w:rPr>
        <w:br w:type="page"/>
      </w:r>
      <w:r w:rsidRPr="000667E5">
        <w:rPr>
          <w:rFonts w:ascii="Times New Roman" w:hAnsi="Times New Roman"/>
          <w:b/>
          <w:color w:val="0000FF"/>
          <w:sz w:val="20"/>
          <w:szCs w:val="20"/>
        </w:rPr>
        <w:t xml:space="preserve">załącznik nr 1- do sprawozdania z realizacji projektu </w:t>
      </w:r>
      <w:r w:rsidRPr="000667E5">
        <w:rPr>
          <w:rFonts w:ascii="Times New Roman" w:hAnsi="Times New Roman"/>
          <w:b/>
          <w:i/>
          <w:color w:val="0000FF"/>
          <w:sz w:val="20"/>
          <w:szCs w:val="20"/>
        </w:rPr>
        <w:t>„Szkoła na bursztynowym szlaku”</w:t>
      </w:r>
    </w:p>
    <w:p w:rsidR="00612B85" w:rsidRDefault="00612B85" w:rsidP="0060217A">
      <w:pPr>
        <w:rPr>
          <w:rFonts w:ascii="Times New Roman" w:hAnsi="Times New Roman"/>
          <w:b/>
          <w:sz w:val="24"/>
          <w:szCs w:val="24"/>
        </w:rPr>
      </w:pPr>
    </w:p>
    <w:p w:rsidR="00612B85" w:rsidRDefault="00612B85" w:rsidP="0060217A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Lista zaangażowanych nauczycieli i klas</w:t>
      </w:r>
    </w:p>
    <w:p w:rsidR="00612B85" w:rsidRDefault="00612B85" w:rsidP="0060217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W projekt zaangażowana była cała szkoła. Wszyscy nauczyciele i uczniowie Szkoły Podstawowej w Kurowie podejmowali działania związane z przybliżeniem uczniom wiedzy o bursztynie i jego walorach. Wszystkie działania wspierała dyrektor szkoły p. Lidia Piwnicka. </w:t>
      </w:r>
    </w:p>
    <w:p w:rsidR="00612B85" w:rsidRPr="00AA4EEC" w:rsidRDefault="00612B85" w:rsidP="0060217A">
      <w:pPr>
        <w:rPr>
          <w:rFonts w:ascii="Times New Roman" w:hAnsi="Times New Roman"/>
          <w:sz w:val="16"/>
          <w:szCs w:val="16"/>
        </w:rPr>
      </w:pPr>
      <w:r w:rsidRPr="00AA4EEC">
        <w:rPr>
          <w:rFonts w:ascii="Times New Roman" w:hAnsi="Times New Roman"/>
          <w:sz w:val="16"/>
          <w:szCs w:val="16"/>
        </w:rPr>
        <w:t xml:space="preserve"> </w:t>
      </w:r>
    </w:p>
    <w:p w:rsidR="00612B85" w:rsidRDefault="00612B85" w:rsidP="0060217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Klasa 0 – wychowawca p. Mirosława Graczyk</w:t>
      </w:r>
    </w:p>
    <w:p w:rsidR="00612B85" w:rsidRDefault="00612B85" w:rsidP="0060217A">
      <w:pPr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Klasa I – wychowawca p. Aleksandra Rychlik (</w:t>
      </w:r>
      <w:r w:rsidRPr="00987E9D">
        <w:rPr>
          <w:rFonts w:ascii="Times New Roman" w:hAnsi="Times New Roman"/>
          <w:i/>
          <w:sz w:val="24"/>
          <w:szCs w:val="24"/>
        </w:rPr>
        <w:t>koordynator na I etapie edukacyjnym</w:t>
      </w:r>
      <w:r>
        <w:rPr>
          <w:rFonts w:ascii="Times New Roman" w:hAnsi="Times New Roman"/>
          <w:i/>
          <w:sz w:val="24"/>
          <w:szCs w:val="24"/>
        </w:rPr>
        <w:t>)</w:t>
      </w:r>
    </w:p>
    <w:p w:rsidR="00612B85" w:rsidRDefault="00612B85" w:rsidP="0060217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Klasa II – wychowawca p. Ewa Kasprowska</w:t>
      </w:r>
    </w:p>
    <w:p w:rsidR="00612B85" w:rsidRDefault="00612B85" w:rsidP="0060217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Klasa III – wychowawca p. Beata Śmiałek</w:t>
      </w:r>
    </w:p>
    <w:p w:rsidR="00612B85" w:rsidRDefault="00612B85" w:rsidP="0060217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Klasa IV – wychowawca p. Danuta Frączyk</w:t>
      </w:r>
    </w:p>
    <w:p w:rsidR="00612B85" w:rsidRDefault="00612B85" w:rsidP="0060217A">
      <w:pPr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Klasa V – wychowawca p. Ewa Panek </w:t>
      </w:r>
      <w:r w:rsidRPr="00987E9D">
        <w:rPr>
          <w:rFonts w:ascii="Times New Roman" w:hAnsi="Times New Roman"/>
          <w:i/>
          <w:sz w:val="24"/>
          <w:szCs w:val="24"/>
        </w:rPr>
        <w:t>(koordynator na II etapie edukacyjnym</w:t>
      </w:r>
      <w:r>
        <w:rPr>
          <w:rFonts w:ascii="Times New Roman" w:hAnsi="Times New Roman"/>
          <w:i/>
          <w:sz w:val="24"/>
          <w:szCs w:val="24"/>
        </w:rPr>
        <w:t>)</w:t>
      </w:r>
    </w:p>
    <w:p w:rsidR="00612B85" w:rsidRDefault="00612B85" w:rsidP="0060217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Klasa VI – wychowawca p. Elżbieta Madeła</w:t>
      </w:r>
    </w:p>
    <w:p w:rsidR="00612B85" w:rsidRDefault="00612B85" w:rsidP="0060217A">
      <w:pPr>
        <w:rPr>
          <w:rFonts w:ascii="Times New Roman" w:hAnsi="Times New Roman"/>
          <w:sz w:val="24"/>
          <w:szCs w:val="24"/>
        </w:rPr>
      </w:pPr>
    </w:p>
    <w:p w:rsidR="00612B85" w:rsidRPr="00545370" w:rsidRDefault="00612B85" w:rsidP="0060217A">
      <w:pPr>
        <w:rPr>
          <w:rFonts w:ascii="Times New Roman" w:hAnsi="Times New Roman"/>
          <w:b/>
          <w:sz w:val="24"/>
          <w:szCs w:val="24"/>
        </w:rPr>
      </w:pPr>
      <w:r w:rsidRPr="00545370">
        <w:rPr>
          <w:rFonts w:ascii="Times New Roman" w:hAnsi="Times New Roman"/>
          <w:b/>
          <w:sz w:val="24"/>
          <w:szCs w:val="24"/>
        </w:rPr>
        <w:t>W projekcie wzięli także udział rodzice uczniów:</w:t>
      </w:r>
    </w:p>
    <w:p w:rsidR="00612B85" w:rsidRDefault="00612B85" w:rsidP="0060217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warsztaty plastyczne ( prowadzone przez p. M. Szafrańską )</w:t>
      </w:r>
    </w:p>
    <w:p w:rsidR="00612B85" w:rsidRDefault="00612B85" w:rsidP="0060217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zdjęcia i film ( wykonane przez Przewodniczącego Rady Szkoły – p. R. Kędzierskiego )</w:t>
      </w:r>
    </w:p>
    <w:p w:rsidR="00612B85" w:rsidRDefault="00612B85" w:rsidP="0060217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kronika projektu „Szkoła na Bursztynowym Szlaku” ( wykonana przez p. M. Szafrańską )</w:t>
      </w:r>
    </w:p>
    <w:p w:rsidR="00612B85" w:rsidRDefault="00612B85" w:rsidP="0060217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stroje na podsumowanie programu ( przygotowane przez rodziców )</w:t>
      </w:r>
    </w:p>
    <w:p w:rsidR="00612B85" w:rsidRDefault="00612B85" w:rsidP="0060217A">
      <w:pPr>
        <w:rPr>
          <w:rFonts w:ascii="Times New Roman" w:hAnsi="Times New Roman"/>
          <w:sz w:val="24"/>
          <w:szCs w:val="24"/>
        </w:rPr>
      </w:pPr>
    </w:p>
    <w:p w:rsidR="00612B85" w:rsidRPr="00AA4EEC" w:rsidRDefault="00612B85" w:rsidP="0060217A">
      <w:pPr>
        <w:rPr>
          <w:rFonts w:ascii="Times New Roman" w:hAnsi="Times New Roman"/>
          <w:b/>
          <w:sz w:val="24"/>
          <w:szCs w:val="24"/>
        </w:rPr>
      </w:pPr>
      <w:r w:rsidRPr="00AA4EEC">
        <w:rPr>
          <w:rFonts w:ascii="Times New Roman" w:hAnsi="Times New Roman"/>
          <w:b/>
          <w:sz w:val="24"/>
          <w:szCs w:val="24"/>
        </w:rPr>
        <w:t xml:space="preserve">Podczas trwania projektu </w:t>
      </w:r>
      <w:r>
        <w:rPr>
          <w:rFonts w:ascii="Times New Roman" w:hAnsi="Times New Roman"/>
          <w:b/>
          <w:sz w:val="24"/>
          <w:szCs w:val="24"/>
        </w:rPr>
        <w:t>nauczyciele ze Szkoły Podstawowej im. KEN w Kurowie współpracowali</w:t>
      </w:r>
      <w:r w:rsidRPr="00AA4EEC">
        <w:rPr>
          <w:rFonts w:ascii="Times New Roman" w:hAnsi="Times New Roman"/>
          <w:b/>
          <w:sz w:val="24"/>
          <w:szCs w:val="24"/>
        </w:rPr>
        <w:t xml:space="preserve"> z:</w:t>
      </w:r>
    </w:p>
    <w:p w:rsidR="00612B85" w:rsidRDefault="00612B85" w:rsidP="0060217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Urzędem Miejskim w Wieluniu</w:t>
      </w:r>
    </w:p>
    <w:p w:rsidR="00612B85" w:rsidRDefault="00612B85" w:rsidP="0060217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Stowarzyszeniem Polski Szlak Bursztynowy</w:t>
      </w:r>
    </w:p>
    <w:p w:rsidR="00612B85" w:rsidRDefault="00612B85" w:rsidP="0060217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Muzeum Ziemi Wieluńskiej</w:t>
      </w:r>
    </w:p>
    <w:p w:rsidR="00612B85" w:rsidRDefault="00612B85" w:rsidP="0060217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sklepem jubilerskim „Tina” w Wieluniu</w:t>
      </w:r>
    </w:p>
    <w:p w:rsidR="00612B85" w:rsidRPr="00545370" w:rsidRDefault="00612B85" w:rsidP="0060217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szkołami podstawowymi i gimnazjalnymi gminy Wieluń</w:t>
      </w:r>
    </w:p>
    <w:sectPr w:rsidR="00612B85" w:rsidRPr="00545370" w:rsidSect="00EF36D1">
      <w:footerReference w:type="even" r:id="rId12"/>
      <w:footerReference w:type="default" r:id="rId13"/>
      <w:pgSz w:w="11906" w:h="16838"/>
      <w:pgMar w:top="1417" w:right="1417" w:bottom="899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12B85" w:rsidRDefault="00612B85" w:rsidP="00764243">
      <w:pPr>
        <w:spacing w:after="0" w:line="240" w:lineRule="auto"/>
      </w:pPr>
      <w:r>
        <w:separator/>
      </w:r>
    </w:p>
  </w:endnote>
  <w:endnote w:type="continuationSeparator" w:id="0">
    <w:p w:rsidR="00612B85" w:rsidRDefault="00612B85" w:rsidP="007642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2B85" w:rsidRDefault="00612B85" w:rsidP="001C2C0A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612B85" w:rsidRDefault="00612B85" w:rsidP="00EF36D1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2B85" w:rsidRDefault="00612B85" w:rsidP="001C2C0A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612B85" w:rsidRDefault="00612B85" w:rsidP="00EF36D1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12B85" w:rsidRDefault="00612B85" w:rsidP="00764243">
      <w:pPr>
        <w:spacing w:after="0" w:line="240" w:lineRule="auto"/>
      </w:pPr>
      <w:r>
        <w:separator/>
      </w:r>
    </w:p>
  </w:footnote>
  <w:footnote w:type="continuationSeparator" w:id="0">
    <w:p w:rsidR="00612B85" w:rsidRDefault="00612B85" w:rsidP="007642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A21FEE"/>
    <w:multiLevelType w:val="hybridMultilevel"/>
    <w:tmpl w:val="A89618C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615A7E00"/>
    <w:multiLevelType w:val="hybridMultilevel"/>
    <w:tmpl w:val="2AD2062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6D147406"/>
    <w:multiLevelType w:val="multilevel"/>
    <w:tmpl w:val="000000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num w:numId="1">
    <w:abstractNumId w:val="2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2">
    <w:abstractNumId w:val="2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3">
    <w:abstractNumId w:val="2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76F52"/>
    <w:rsid w:val="000242DA"/>
    <w:rsid w:val="00025C7F"/>
    <w:rsid w:val="000373D1"/>
    <w:rsid w:val="00066713"/>
    <w:rsid w:val="000667E5"/>
    <w:rsid w:val="00094DD4"/>
    <w:rsid w:val="000C20A1"/>
    <w:rsid w:val="000D4B46"/>
    <w:rsid w:val="000E16C0"/>
    <w:rsid w:val="00105E4E"/>
    <w:rsid w:val="001C2C0A"/>
    <w:rsid w:val="001C60BB"/>
    <w:rsid w:val="001E5AB8"/>
    <w:rsid w:val="001E724B"/>
    <w:rsid w:val="002051D5"/>
    <w:rsid w:val="00237771"/>
    <w:rsid w:val="00242920"/>
    <w:rsid w:val="002A1D1F"/>
    <w:rsid w:val="002B672F"/>
    <w:rsid w:val="003049EF"/>
    <w:rsid w:val="003A769A"/>
    <w:rsid w:val="003E22BC"/>
    <w:rsid w:val="00416C5E"/>
    <w:rsid w:val="00436626"/>
    <w:rsid w:val="00465623"/>
    <w:rsid w:val="00466083"/>
    <w:rsid w:val="004706E6"/>
    <w:rsid w:val="00490C65"/>
    <w:rsid w:val="004912E5"/>
    <w:rsid w:val="00491773"/>
    <w:rsid w:val="00495614"/>
    <w:rsid w:val="004A71F0"/>
    <w:rsid w:val="004B4E53"/>
    <w:rsid w:val="004D5A8C"/>
    <w:rsid w:val="004E485F"/>
    <w:rsid w:val="004E6F45"/>
    <w:rsid w:val="004F6D4F"/>
    <w:rsid w:val="0050350D"/>
    <w:rsid w:val="00507D03"/>
    <w:rsid w:val="00545370"/>
    <w:rsid w:val="0058211E"/>
    <w:rsid w:val="005943B0"/>
    <w:rsid w:val="005B42D2"/>
    <w:rsid w:val="005C6075"/>
    <w:rsid w:val="005D3E35"/>
    <w:rsid w:val="0060217A"/>
    <w:rsid w:val="006072E3"/>
    <w:rsid w:val="00612B85"/>
    <w:rsid w:val="00630C43"/>
    <w:rsid w:val="0064318C"/>
    <w:rsid w:val="00646995"/>
    <w:rsid w:val="0068073B"/>
    <w:rsid w:val="0068143C"/>
    <w:rsid w:val="00682490"/>
    <w:rsid w:val="006A2E4E"/>
    <w:rsid w:val="006C6478"/>
    <w:rsid w:val="006E2588"/>
    <w:rsid w:val="00764243"/>
    <w:rsid w:val="00771F98"/>
    <w:rsid w:val="007871FD"/>
    <w:rsid w:val="007961E1"/>
    <w:rsid w:val="007D630E"/>
    <w:rsid w:val="0083009A"/>
    <w:rsid w:val="00831528"/>
    <w:rsid w:val="00836C3D"/>
    <w:rsid w:val="008A4524"/>
    <w:rsid w:val="008B4946"/>
    <w:rsid w:val="008B654C"/>
    <w:rsid w:val="008B7B9B"/>
    <w:rsid w:val="008C44E6"/>
    <w:rsid w:val="008C616E"/>
    <w:rsid w:val="008E19EA"/>
    <w:rsid w:val="00911DDA"/>
    <w:rsid w:val="009325B7"/>
    <w:rsid w:val="00937483"/>
    <w:rsid w:val="00955822"/>
    <w:rsid w:val="0098683A"/>
    <w:rsid w:val="00987D40"/>
    <w:rsid w:val="00987E9D"/>
    <w:rsid w:val="009D20A3"/>
    <w:rsid w:val="00A51714"/>
    <w:rsid w:val="00A6120A"/>
    <w:rsid w:val="00A6532D"/>
    <w:rsid w:val="00A716C4"/>
    <w:rsid w:val="00A73B2B"/>
    <w:rsid w:val="00A76AFE"/>
    <w:rsid w:val="00A814DC"/>
    <w:rsid w:val="00A90558"/>
    <w:rsid w:val="00AA4EEC"/>
    <w:rsid w:val="00AA7CED"/>
    <w:rsid w:val="00B01B1B"/>
    <w:rsid w:val="00B036F3"/>
    <w:rsid w:val="00B05373"/>
    <w:rsid w:val="00B24453"/>
    <w:rsid w:val="00B753AA"/>
    <w:rsid w:val="00B8750F"/>
    <w:rsid w:val="00BD3655"/>
    <w:rsid w:val="00C11BAE"/>
    <w:rsid w:val="00C22F71"/>
    <w:rsid w:val="00C32A5D"/>
    <w:rsid w:val="00C37EC1"/>
    <w:rsid w:val="00C44501"/>
    <w:rsid w:val="00C50D97"/>
    <w:rsid w:val="00C72FF4"/>
    <w:rsid w:val="00C76F52"/>
    <w:rsid w:val="00CB21F2"/>
    <w:rsid w:val="00CE0FF7"/>
    <w:rsid w:val="00D1225A"/>
    <w:rsid w:val="00D12D4E"/>
    <w:rsid w:val="00D259C5"/>
    <w:rsid w:val="00D310A5"/>
    <w:rsid w:val="00D5712F"/>
    <w:rsid w:val="00D60461"/>
    <w:rsid w:val="00D60B41"/>
    <w:rsid w:val="00D802A5"/>
    <w:rsid w:val="00D81902"/>
    <w:rsid w:val="00D9753B"/>
    <w:rsid w:val="00DB3D5A"/>
    <w:rsid w:val="00E01417"/>
    <w:rsid w:val="00E07C0F"/>
    <w:rsid w:val="00E62E42"/>
    <w:rsid w:val="00ED1A8C"/>
    <w:rsid w:val="00ED34DC"/>
    <w:rsid w:val="00EE3C28"/>
    <w:rsid w:val="00EF36D1"/>
    <w:rsid w:val="00F03152"/>
    <w:rsid w:val="00F442A2"/>
    <w:rsid w:val="00F8208C"/>
    <w:rsid w:val="00FD4946"/>
    <w:rsid w:val="00FE64FF"/>
    <w:rsid w:val="00FF29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7483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99"/>
    <w:semiHidden/>
    <w:rsid w:val="00764243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764243"/>
    <w:rPr>
      <w:rFonts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764243"/>
    <w:rPr>
      <w:rFonts w:cs="Times New Roman"/>
      <w:vertAlign w:val="superscript"/>
    </w:rPr>
  </w:style>
  <w:style w:type="paragraph" w:styleId="Footer">
    <w:name w:val="footer"/>
    <w:basedOn w:val="Normal"/>
    <w:link w:val="FooterChar"/>
    <w:uiPriority w:val="99"/>
    <w:rsid w:val="00EF36D1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Pr>
      <w:rFonts w:cs="Times New Roman"/>
      <w:lang w:eastAsia="en-US"/>
    </w:rPr>
  </w:style>
  <w:style w:type="character" w:styleId="PageNumber">
    <w:name w:val="page number"/>
    <w:basedOn w:val="DefaultParagraphFont"/>
    <w:uiPriority w:val="99"/>
    <w:rsid w:val="00EF36D1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198634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29</TotalTime>
  <Pages>6</Pages>
  <Words>1439</Words>
  <Characters>8639</Characters>
  <Application>Microsoft Office Outlook</Application>
  <DocSecurity>0</DocSecurity>
  <Lines>0</Lines>
  <Paragraphs>0</Paragraphs>
  <ScaleCrop>false</ScaleCrop>
  <Company>dom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Sprawozdanie z projektu edukacyjnego ,,Szkoła na bursztynowym szlaku”</dc:title>
  <dc:subject/>
  <dc:creator>Rychlik</dc:creator>
  <cp:keywords/>
  <dc:description/>
  <cp:lastModifiedBy>SP Kurów</cp:lastModifiedBy>
  <cp:revision>4</cp:revision>
  <cp:lastPrinted>2012-05-07T09:11:00Z</cp:lastPrinted>
  <dcterms:created xsi:type="dcterms:W3CDTF">2012-05-07T09:33:00Z</dcterms:created>
  <dcterms:modified xsi:type="dcterms:W3CDTF">2012-05-07T10:12:00Z</dcterms:modified>
</cp:coreProperties>
</file>